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F4200" w14:textId="77777777" w:rsidR="00FE5BF6" w:rsidRPr="00045FF0" w:rsidRDefault="008B5C2F" w:rsidP="00FE5BF6">
      <w:pPr>
        <w:jc w:val="center"/>
        <w:rPr>
          <w:spacing w:val="30"/>
          <w:sz w:val="26"/>
          <w:szCs w:val="26"/>
        </w:rPr>
      </w:pPr>
      <w:r>
        <w:rPr>
          <w:noProof/>
        </w:rPr>
        <w:drawing>
          <wp:inline distT="0" distB="0" distL="0" distR="0" wp14:anchorId="477C6945" wp14:editId="0ADF62DF">
            <wp:extent cx="540385" cy="803275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3F57C" w14:textId="77777777" w:rsidR="00FE5BF6" w:rsidRPr="00045FF0" w:rsidRDefault="00FE5BF6" w:rsidP="00FE5BF6">
      <w:pPr>
        <w:jc w:val="center"/>
        <w:rPr>
          <w:spacing w:val="30"/>
          <w:sz w:val="26"/>
          <w:szCs w:val="26"/>
        </w:rPr>
      </w:pPr>
    </w:p>
    <w:p w14:paraId="6CED56B5" w14:textId="77777777" w:rsidR="00FE5BF6" w:rsidRPr="00045FF0" w:rsidRDefault="00FE5BF6" w:rsidP="00FE5BF6">
      <w:pPr>
        <w:jc w:val="center"/>
        <w:rPr>
          <w:b/>
          <w:sz w:val="36"/>
          <w:szCs w:val="36"/>
        </w:rPr>
      </w:pPr>
      <w:r w:rsidRPr="00045FF0">
        <w:rPr>
          <w:b/>
          <w:sz w:val="36"/>
          <w:szCs w:val="36"/>
        </w:rPr>
        <w:t>АДМИНИСТРАЦИЯ ГОРОДА БАТАЙСКА</w:t>
      </w:r>
    </w:p>
    <w:p w14:paraId="68245497" w14:textId="77777777" w:rsidR="00FE5BF6" w:rsidRPr="00045FF0" w:rsidRDefault="00FE5BF6" w:rsidP="00FE5BF6">
      <w:pPr>
        <w:jc w:val="center"/>
        <w:rPr>
          <w:sz w:val="26"/>
          <w:szCs w:val="26"/>
        </w:rPr>
      </w:pPr>
    </w:p>
    <w:p w14:paraId="54CE18EB" w14:textId="77777777" w:rsidR="00FE5BF6" w:rsidRPr="00045FF0" w:rsidRDefault="00FE5BF6" w:rsidP="00FE5BF6">
      <w:pPr>
        <w:jc w:val="center"/>
        <w:outlineLvl w:val="0"/>
        <w:rPr>
          <w:b/>
          <w:sz w:val="36"/>
          <w:szCs w:val="36"/>
        </w:rPr>
      </w:pPr>
      <w:r w:rsidRPr="00045FF0">
        <w:rPr>
          <w:b/>
          <w:sz w:val="36"/>
          <w:szCs w:val="36"/>
        </w:rPr>
        <w:t xml:space="preserve">ПОСТАНОВЛЕНИЕ </w:t>
      </w:r>
    </w:p>
    <w:p w14:paraId="019ED713" w14:textId="77777777" w:rsidR="00430012" w:rsidRPr="00045FF0" w:rsidRDefault="00430012" w:rsidP="00430012">
      <w:pPr>
        <w:jc w:val="center"/>
        <w:rPr>
          <w:b/>
          <w:spacing w:val="38"/>
          <w:sz w:val="26"/>
          <w:szCs w:val="26"/>
        </w:rPr>
      </w:pPr>
    </w:p>
    <w:p w14:paraId="3439EC0C" w14:textId="16B496C1" w:rsidR="00430012" w:rsidRDefault="00D06F78" w:rsidP="00430012">
      <w:pPr>
        <w:jc w:val="center"/>
        <w:rPr>
          <w:sz w:val="28"/>
          <w:szCs w:val="28"/>
        </w:rPr>
      </w:pPr>
      <w:r w:rsidRPr="00D06F78">
        <w:rPr>
          <w:sz w:val="28"/>
          <w:szCs w:val="28"/>
        </w:rPr>
        <w:t>от 14.09.2026 № 1585 </w:t>
      </w:r>
    </w:p>
    <w:p w14:paraId="45FB03FA" w14:textId="77777777" w:rsidR="00D06F78" w:rsidRPr="00045FF0" w:rsidRDefault="00D06F78" w:rsidP="00430012">
      <w:pPr>
        <w:jc w:val="center"/>
        <w:rPr>
          <w:sz w:val="26"/>
          <w:szCs w:val="26"/>
        </w:rPr>
      </w:pPr>
    </w:p>
    <w:p w14:paraId="2D215AA2" w14:textId="77777777" w:rsidR="00430012" w:rsidRPr="00045FF0" w:rsidRDefault="00430012" w:rsidP="00430012">
      <w:pPr>
        <w:jc w:val="center"/>
        <w:rPr>
          <w:sz w:val="28"/>
          <w:szCs w:val="28"/>
        </w:rPr>
      </w:pPr>
      <w:r w:rsidRPr="00045FF0">
        <w:rPr>
          <w:sz w:val="28"/>
          <w:szCs w:val="28"/>
        </w:rPr>
        <w:t>г. Батайск</w:t>
      </w:r>
    </w:p>
    <w:p w14:paraId="739EBD42" w14:textId="77777777" w:rsidR="00812A78" w:rsidRPr="00045FF0" w:rsidRDefault="00812A78" w:rsidP="00812A78">
      <w:pPr>
        <w:jc w:val="center"/>
        <w:rPr>
          <w:sz w:val="24"/>
          <w:szCs w:val="24"/>
        </w:rPr>
      </w:pPr>
    </w:p>
    <w:p w14:paraId="2BCF86F6" w14:textId="77777777" w:rsidR="0099705A" w:rsidRPr="00C345CD" w:rsidRDefault="0099705A" w:rsidP="0099705A">
      <w:pPr>
        <w:jc w:val="center"/>
        <w:rPr>
          <w:b/>
          <w:sz w:val="28"/>
          <w:szCs w:val="28"/>
        </w:rPr>
      </w:pPr>
      <w:r w:rsidRPr="00C345CD">
        <w:rPr>
          <w:b/>
          <w:sz w:val="28"/>
          <w:szCs w:val="28"/>
        </w:rPr>
        <w:t xml:space="preserve">О централизации закупок </w:t>
      </w:r>
    </w:p>
    <w:p w14:paraId="53795A1E" w14:textId="77777777" w:rsidR="0099705A" w:rsidRPr="00C345CD" w:rsidRDefault="0099705A" w:rsidP="0099705A">
      <w:pPr>
        <w:jc w:val="center"/>
        <w:rPr>
          <w:b/>
          <w:sz w:val="28"/>
          <w:szCs w:val="28"/>
        </w:rPr>
      </w:pPr>
      <w:r w:rsidRPr="00C345CD">
        <w:rPr>
          <w:b/>
          <w:sz w:val="28"/>
          <w:szCs w:val="28"/>
        </w:rPr>
        <w:t xml:space="preserve">муниципального образования </w:t>
      </w:r>
    </w:p>
    <w:p w14:paraId="71830710" w14:textId="77777777" w:rsidR="0099705A" w:rsidRPr="00405785" w:rsidRDefault="0099705A" w:rsidP="0099705A">
      <w:pPr>
        <w:jc w:val="center"/>
        <w:rPr>
          <w:b/>
          <w:sz w:val="24"/>
          <w:szCs w:val="24"/>
        </w:rPr>
      </w:pPr>
      <w:r w:rsidRPr="00C345CD">
        <w:rPr>
          <w:b/>
          <w:sz w:val="28"/>
          <w:szCs w:val="28"/>
        </w:rPr>
        <w:t>«Город Батайск»</w:t>
      </w:r>
    </w:p>
    <w:p w14:paraId="4AB2ECAB" w14:textId="77777777" w:rsidR="0099705A" w:rsidRPr="000F6E11" w:rsidRDefault="0099705A" w:rsidP="0099705A">
      <w:pPr>
        <w:ind w:firstLine="709"/>
        <w:jc w:val="both"/>
        <w:rPr>
          <w:sz w:val="24"/>
          <w:szCs w:val="24"/>
        </w:rPr>
      </w:pPr>
    </w:p>
    <w:p w14:paraId="4D2E3FB3" w14:textId="77777777" w:rsidR="0099705A" w:rsidRPr="000F6E11" w:rsidRDefault="0099705A" w:rsidP="0099705A">
      <w:pPr>
        <w:jc w:val="both"/>
        <w:rPr>
          <w:sz w:val="24"/>
          <w:szCs w:val="24"/>
        </w:rPr>
      </w:pPr>
    </w:p>
    <w:p w14:paraId="024E9F3B" w14:textId="77777777" w:rsidR="0099705A" w:rsidRPr="00F7364F" w:rsidRDefault="0099705A" w:rsidP="0099705A">
      <w:pPr>
        <w:pStyle w:val="1"/>
        <w:spacing w:before="0" w:line="240" w:lineRule="auto"/>
        <w:ind w:firstLine="709"/>
        <w:jc w:val="both"/>
        <w:rPr>
          <w:sz w:val="28"/>
        </w:rPr>
      </w:pPr>
      <w:r w:rsidRPr="00C345CD">
        <w:rPr>
          <w:sz w:val="28"/>
          <w:szCs w:val="28"/>
        </w:rPr>
        <w:t xml:space="preserve">В целях установления единого порядка взаимодействия </w:t>
      </w:r>
      <w:r>
        <w:rPr>
          <w:sz w:val="28"/>
          <w:szCs w:val="28"/>
        </w:rPr>
        <w:t>отдела муниципальных закупок с муниципальными заказчиками</w:t>
      </w:r>
      <w:r w:rsidRPr="00C345CD">
        <w:rPr>
          <w:sz w:val="28"/>
          <w:szCs w:val="28"/>
        </w:rPr>
        <w:t xml:space="preserve"> при определении поставщиков (подрядчиков, исполнителей) на основании Гражданского кодекса Р</w:t>
      </w:r>
      <w:r>
        <w:rPr>
          <w:sz w:val="28"/>
          <w:szCs w:val="28"/>
        </w:rPr>
        <w:t xml:space="preserve">оссийской </w:t>
      </w:r>
      <w:r w:rsidRPr="00C345CD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C345CD">
        <w:rPr>
          <w:sz w:val="28"/>
          <w:szCs w:val="28"/>
        </w:rPr>
        <w:t xml:space="preserve">, </w:t>
      </w:r>
      <w:r w:rsidRPr="00066341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06634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066341">
        <w:rPr>
          <w:sz w:val="28"/>
          <w:szCs w:val="28"/>
        </w:rPr>
        <w:t xml:space="preserve"> от 05.04.2013 </w:t>
      </w:r>
      <w:r>
        <w:rPr>
          <w:sz w:val="28"/>
          <w:szCs w:val="28"/>
        </w:rPr>
        <w:t>№</w:t>
      </w:r>
      <w:r w:rsidRPr="00066341">
        <w:rPr>
          <w:sz w:val="28"/>
          <w:szCs w:val="28"/>
        </w:rPr>
        <w:t xml:space="preserve"> 44-ФЗ</w:t>
      </w:r>
      <w:r w:rsidR="007867A0">
        <w:rPr>
          <w:sz w:val="28"/>
          <w:szCs w:val="28"/>
        </w:rPr>
        <w:br/>
        <w:t xml:space="preserve"> </w:t>
      </w:r>
      <w:r w:rsidR="002A3FF6">
        <w:rPr>
          <w:sz w:val="28"/>
          <w:szCs w:val="28"/>
        </w:rPr>
        <w:t>«</w:t>
      </w:r>
      <w:r w:rsidRPr="00066341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2A3FF6">
        <w:rPr>
          <w:sz w:val="28"/>
          <w:szCs w:val="28"/>
        </w:rPr>
        <w:t>арственных и муниципальных нужд»</w:t>
      </w:r>
      <w:r>
        <w:rPr>
          <w:sz w:val="28"/>
          <w:szCs w:val="28"/>
        </w:rPr>
        <w:t xml:space="preserve">, </w:t>
      </w:r>
      <w:r w:rsidRPr="00F7364F">
        <w:rPr>
          <w:sz w:val="28"/>
        </w:rPr>
        <w:t xml:space="preserve">Администрация города Батайска </w:t>
      </w:r>
      <w:r w:rsidRPr="00F7364F">
        <w:rPr>
          <w:b/>
          <w:sz w:val="28"/>
        </w:rPr>
        <w:t>постановляет:</w:t>
      </w:r>
    </w:p>
    <w:p w14:paraId="1D3F4ED0" w14:textId="77777777" w:rsidR="0099705A" w:rsidRPr="00430012" w:rsidRDefault="0099705A" w:rsidP="0099705A">
      <w:pPr>
        <w:jc w:val="both"/>
        <w:rPr>
          <w:sz w:val="28"/>
          <w:szCs w:val="28"/>
        </w:rPr>
      </w:pPr>
    </w:p>
    <w:p w14:paraId="20BF33C5" w14:textId="77777777" w:rsidR="0099705A" w:rsidRPr="00C345CD" w:rsidRDefault="0099705A" w:rsidP="009970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Определить </w:t>
      </w:r>
      <w:r w:rsidRPr="00C345CD">
        <w:rPr>
          <w:sz w:val="28"/>
          <w:szCs w:val="28"/>
        </w:rPr>
        <w:t>Администрацию города Батайска уполномоченным органом на определение поставщиков (</w:t>
      </w:r>
      <w:r>
        <w:rPr>
          <w:sz w:val="28"/>
          <w:szCs w:val="28"/>
        </w:rPr>
        <w:t>подрядчиков, исполнителей) для муниципальных заказчиков.</w:t>
      </w:r>
    </w:p>
    <w:p w14:paraId="6231CB81" w14:textId="77777777" w:rsidR="0099705A" w:rsidRPr="00C345CD" w:rsidRDefault="0099705A" w:rsidP="0099705A">
      <w:pPr>
        <w:ind w:firstLine="709"/>
        <w:jc w:val="both"/>
        <w:rPr>
          <w:sz w:val="28"/>
          <w:szCs w:val="28"/>
        </w:rPr>
      </w:pPr>
      <w:r w:rsidRPr="00C345CD">
        <w:rPr>
          <w:sz w:val="28"/>
          <w:szCs w:val="28"/>
        </w:rPr>
        <w:t>2.</w:t>
      </w:r>
      <w:r>
        <w:rPr>
          <w:sz w:val="28"/>
          <w:szCs w:val="28"/>
        </w:rPr>
        <w:t xml:space="preserve"> Возложить </w:t>
      </w:r>
      <w:r w:rsidRPr="00C345CD">
        <w:rPr>
          <w:sz w:val="28"/>
          <w:szCs w:val="28"/>
        </w:rPr>
        <w:t>полномочия на определение поставщиков (подрядчико</w:t>
      </w:r>
      <w:r>
        <w:rPr>
          <w:sz w:val="28"/>
          <w:szCs w:val="28"/>
        </w:rPr>
        <w:t>в, исполнителей) для муниципальных заказчиков</w:t>
      </w:r>
      <w:r w:rsidRPr="00C345CD">
        <w:rPr>
          <w:sz w:val="28"/>
          <w:szCs w:val="28"/>
        </w:rPr>
        <w:t xml:space="preserve"> на отдел муниципальных закупок Администрации города Батайска.</w:t>
      </w:r>
    </w:p>
    <w:p w14:paraId="2B5903E2" w14:textId="77777777" w:rsidR="0099705A" w:rsidRDefault="0099705A" w:rsidP="0099705A">
      <w:pPr>
        <w:ind w:firstLine="709"/>
        <w:jc w:val="both"/>
        <w:rPr>
          <w:sz w:val="28"/>
          <w:szCs w:val="28"/>
        </w:rPr>
      </w:pPr>
      <w:r w:rsidRPr="00C345CD">
        <w:rPr>
          <w:sz w:val="28"/>
          <w:szCs w:val="28"/>
        </w:rPr>
        <w:t>3.</w:t>
      </w:r>
      <w:r>
        <w:rPr>
          <w:sz w:val="28"/>
          <w:szCs w:val="28"/>
        </w:rPr>
        <w:t xml:space="preserve"> Утвердить </w:t>
      </w:r>
      <w:r w:rsidRPr="00C345CD">
        <w:rPr>
          <w:sz w:val="28"/>
          <w:szCs w:val="28"/>
        </w:rPr>
        <w:t>порядок взаимодействи</w:t>
      </w:r>
      <w:r>
        <w:rPr>
          <w:sz w:val="28"/>
          <w:szCs w:val="28"/>
        </w:rPr>
        <w:t xml:space="preserve">я отдела муниципальных закупок </w:t>
      </w:r>
      <w:r w:rsidR="007867A0">
        <w:rPr>
          <w:sz w:val="28"/>
          <w:szCs w:val="28"/>
        </w:rPr>
        <w:br/>
      </w:r>
      <w:r>
        <w:rPr>
          <w:sz w:val="28"/>
          <w:szCs w:val="28"/>
        </w:rPr>
        <w:t>с муниципальными заказчиками при определении поставщиков</w:t>
      </w:r>
      <w:r w:rsidRPr="00C345CD">
        <w:rPr>
          <w:sz w:val="28"/>
          <w:szCs w:val="28"/>
        </w:rPr>
        <w:t xml:space="preserve"> (подрядчиков, исполнителей) согласно приложению к настоящему постановлению.</w:t>
      </w:r>
    </w:p>
    <w:p w14:paraId="10F6BDC9" w14:textId="77777777" w:rsidR="00AE26F2" w:rsidRDefault="00AE26F2" w:rsidP="00AE26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Признать утратившим силу: </w:t>
      </w:r>
    </w:p>
    <w:p w14:paraId="64DB82D6" w14:textId="77777777" w:rsidR="00AE26F2" w:rsidRDefault="00AE26F2" w:rsidP="00AE26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Администрации города Батайска от </w:t>
      </w:r>
      <w:r w:rsidRPr="00DE4979">
        <w:rPr>
          <w:sz w:val="28"/>
          <w:szCs w:val="28"/>
        </w:rPr>
        <w:t>28.12.2021 № 2757 «О централизации закупок муниципальн</w:t>
      </w:r>
      <w:r>
        <w:rPr>
          <w:sz w:val="28"/>
          <w:szCs w:val="28"/>
        </w:rPr>
        <w:t>ого образования «Город Батайск»;</w:t>
      </w:r>
    </w:p>
    <w:p w14:paraId="54373C22" w14:textId="77777777" w:rsidR="00AE26F2" w:rsidRDefault="00AE26F2" w:rsidP="00AE26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70671">
        <w:rPr>
          <w:sz w:val="28"/>
          <w:szCs w:val="28"/>
        </w:rPr>
        <w:t>постановление Администрации города Батайска от 14</w:t>
      </w:r>
      <w:r w:rsidR="00970671" w:rsidRPr="00DE4979">
        <w:rPr>
          <w:sz w:val="28"/>
          <w:szCs w:val="28"/>
        </w:rPr>
        <w:t>.</w:t>
      </w:r>
      <w:r w:rsidR="00970671">
        <w:rPr>
          <w:sz w:val="28"/>
          <w:szCs w:val="28"/>
        </w:rPr>
        <w:t>12</w:t>
      </w:r>
      <w:r w:rsidR="00970671" w:rsidRPr="00DE4979">
        <w:rPr>
          <w:sz w:val="28"/>
          <w:szCs w:val="28"/>
        </w:rPr>
        <w:t>.202</w:t>
      </w:r>
      <w:r w:rsidR="00970671">
        <w:rPr>
          <w:sz w:val="28"/>
          <w:szCs w:val="28"/>
        </w:rPr>
        <w:t>3</w:t>
      </w:r>
      <w:r w:rsidR="00970671" w:rsidRPr="00DE4979">
        <w:rPr>
          <w:sz w:val="28"/>
          <w:szCs w:val="28"/>
        </w:rPr>
        <w:t xml:space="preserve"> №</w:t>
      </w:r>
      <w:r w:rsidR="00970671">
        <w:rPr>
          <w:sz w:val="28"/>
          <w:szCs w:val="28"/>
        </w:rPr>
        <w:t xml:space="preserve"> 3530</w:t>
      </w:r>
      <w:r w:rsidR="00970671" w:rsidRPr="00DE4979">
        <w:rPr>
          <w:sz w:val="28"/>
          <w:szCs w:val="28"/>
        </w:rPr>
        <w:t xml:space="preserve"> «О внесении изменений в постановление Администрации города Батайска</w:t>
      </w:r>
      <w:r w:rsidR="007867A0">
        <w:rPr>
          <w:sz w:val="28"/>
          <w:szCs w:val="28"/>
        </w:rPr>
        <w:t xml:space="preserve"> </w:t>
      </w:r>
      <w:r w:rsidR="007867A0">
        <w:rPr>
          <w:sz w:val="28"/>
          <w:szCs w:val="28"/>
        </w:rPr>
        <w:br/>
      </w:r>
      <w:r w:rsidR="00970671">
        <w:rPr>
          <w:sz w:val="28"/>
          <w:szCs w:val="28"/>
        </w:rPr>
        <w:t>от 28</w:t>
      </w:r>
      <w:r w:rsidR="00970671" w:rsidRPr="00DE4979">
        <w:rPr>
          <w:sz w:val="28"/>
          <w:szCs w:val="28"/>
        </w:rPr>
        <w:t>.</w:t>
      </w:r>
      <w:r w:rsidR="00970671">
        <w:rPr>
          <w:sz w:val="28"/>
          <w:szCs w:val="28"/>
        </w:rPr>
        <w:t>12</w:t>
      </w:r>
      <w:r w:rsidR="00970671" w:rsidRPr="00DE4979">
        <w:rPr>
          <w:sz w:val="28"/>
          <w:szCs w:val="28"/>
        </w:rPr>
        <w:t>.202</w:t>
      </w:r>
      <w:r w:rsidR="00970671">
        <w:rPr>
          <w:sz w:val="28"/>
          <w:szCs w:val="28"/>
        </w:rPr>
        <w:t>1</w:t>
      </w:r>
      <w:r w:rsidR="00970671" w:rsidRPr="00DE4979">
        <w:rPr>
          <w:sz w:val="28"/>
          <w:szCs w:val="28"/>
        </w:rPr>
        <w:t xml:space="preserve"> №</w:t>
      </w:r>
      <w:r w:rsidR="007867A0">
        <w:rPr>
          <w:sz w:val="28"/>
          <w:szCs w:val="28"/>
        </w:rPr>
        <w:t xml:space="preserve">2757 </w:t>
      </w:r>
      <w:r w:rsidR="00970671" w:rsidRPr="00DE4979">
        <w:rPr>
          <w:sz w:val="28"/>
          <w:szCs w:val="28"/>
        </w:rPr>
        <w:t>«О централизации закупок муниципального образования «Город Батайск».</w:t>
      </w:r>
    </w:p>
    <w:p w14:paraId="660ACFDF" w14:textId="77777777" w:rsidR="00AE26F2" w:rsidRDefault="00AE26F2" w:rsidP="00AE26F2">
      <w:pPr>
        <w:ind w:firstLine="709"/>
        <w:jc w:val="both"/>
        <w:rPr>
          <w:sz w:val="28"/>
          <w:szCs w:val="28"/>
        </w:rPr>
      </w:pPr>
    </w:p>
    <w:p w14:paraId="47D590F4" w14:textId="77777777" w:rsidR="00AE26F2" w:rsidRPr="00C345CD" w:rsidRDefault="00AE26F2" w:rsidP="0099705A">
      <w:pPr>
        <w:ind w:firstLine="709"/>
        <w:jc w:val="both"/>
        <w:rPr>
          <w:sz w:val="28"/>
          <w:szCs w:val="28"/>
        </w:rPr>
      </w:pPr>
    </w:p>
    <w:p w14:paraId="6726AC8A" w14:textId="77777777" w:rsidR="0099705A" w:rsidRPr="00430012" w:rsidRDefault="00970671" w:rsidP="009970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99705A" w:rsidRPr="00C345CD">
        <w:rPr>
          <w:sz w:val="28"/>
          <w:szCs w:val="28"/>
        </w:rPr>
        <w:t xml:space="preserve">. Настоящее постановление вступает в силу со </w:t>
      </w:r>
      <w:r>
        <w:rPr>
          <w:sz w:val="28"/>
          <w:szCs w:val="28"/>
        </w:rPr>
        <w:t>дня его официального опубликования</w:t>
      </w:r>
      <w:r w:rsidR="0099705A" w:rsidRPr="00C345CD">
        <w:rPr>
          <w:sz w:val="28"/>
          <w:szCs w:val="28"/>
        </w:rPr>
        <w:t>.</w:t>
      </w:r>
    </w:p>
    <w:p w14:paraId="51B62A69" w14:textId="77777777" w:rsidR="0099705A" w:rsidRDefault="00063331" w:rsidP="0006333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9705A" w:rsidRPr="00430012">
        <w:rPr>
          <w:sz w:val="28"/>
          <w:szCs w:val="28"/>
        </w:rPr>
        <w:t xml:space="preserve">. </w:t>
      </w:r>
      <w:r w:rsidRPr="00063331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7867A0">
        <w:rPr>
          <w:sz w:val="28"/>
          <w:szCs w:val="28"/>
        </w:rPr>
        <w:br/>
      </w:r>
      <w:r w:rsidRPr="00063331">
        <w:rPr>
          <w:sz w:val="28"/>
          <w:szCs w:val="28"/>
        </w:rPr>
        <w:t xml:space="preserve">на заместителя главы Администрации города Батайска по экономике </w:t>
      </w:r>
      <w:r w:rsidR="007867A0">
        <w:rPr>
          <w:sz w:val="28"/>
          <w:szCs w:val="28"/>
        </w:rPr>
        <w:br/>
      </w:r>
      <w:r w:rsidRPr="00063331">
        <w:rPr>
          <w:sz w:val="28"/>
          <w:szCs w:val="28"/>
        </w:rPr>
        <w:t>Денисенко Д.К.</w:t>
      </w:r>
    </w:p>
    <w:p w14:paraId="5485D6C9" w14:textId="77777777" w:rsidR="0057722D" w:rsidRPr="009D2C5D" w:rsidRDefault="0057722D" w:rsidP="0057722D">
      <w:pPr>
        <w:tabs>
          <w:tab w:val="left" w:pos="709"/>
        </w:tabs>
        <w:ind w:firstLine="709"/>
        <w:jc w:val="both"/>
        <w:rPr>
          <w:b/>
          <w:sz w:val="28"/>
          <w:szCs w:val="28"/>
          <w:highlight w:val="yellow"/>
        </w:rPr>
      </w:pPr>
    </w:p>
    <w:p w14:paraId="2D8DB24A" w14:textId="77777777" w:rsidR="005745AC" w:rsidRPr="009D2C5D" w:rsidRDefault="005745AC" w:rsidP="005745AC">
      <w:pPr>
        <w:tabs>
          <w:tab w:val="left" w:pos="2410"/>
        </w:tabs>
        <w:ind w:firstLine="709"/>
        <w:jc w:val="both"/>
        <w:rPr>
          <w:sz w:val="28"/>
          <w:szCs w:val="28"/>
          <w:highlight w:val="yellow"/>
        </w:rPr>
      </w:pPr>
    </w:p>
    <w:p w14:paraId="2FFD8F7C" w14:textId="77777777" w:rsidR="00472C85" w:rsidRPr="009D2C5D" w:rsidRDefault="00472C85" w:rsidP="005745AC">
      <w:pPr>
        <w:tabs>
          <w:tab w:val="left" w:pos="2410"/>
        </w:tabs>
        <w:ind w:firstLine="709"/>
        <w:jc w:val="both"/>
        <w:rPr>
          <w:sz w:val="28"/>
          <w:szCs w:val="28"/>
          <w:highlight w:val="yellow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34"/>
        <w:gridCol w:w="4905"/>
      </w:tblGrid>
      <w:tr w:rsidR="00430012" w:rsidRPr="00063331" w14:paraId="2AC5CACD" w14:textId="77777777" w:rsidTr="00783E6E">
        <w:tc>
          <w:tcPr>
            <w:tcW w:w="4785" w:type="dxa"/>
          </w:tcPr>
          <w:p w14:paraId="2D765047" w14:textId="77777777" w:rsidR="00430012" w:rsidRPr="009D2C5D" w:rsidRDefault="00430012" w:rsidP="002A3FF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pacing w:val="-24"/>
                <w:sz w:val="28"/>
                <w:highlight w:val="yellow"/>
              </w:rPr>
            </w:pPr>
            <w:r w:rsidRPr="00063331">
              <w:rPr>
                <w:sz w:val="28"/>
                <w:szCs w:val="28"/>
              </w:rPr>
              <w:t>Глава города Батайска</w:t>
            </w:r>
          </w:p>
        </w:tc>
        <w:tc>
          <w:tcPr>
            <w:tcW w:w="4962" w:type="dxa"/>
          </w:tcPr>
          <w:p w14:paraId="2EF29188" w14:textId="77777777" w:rsidR="00430012" w:rsidRPr="00063331" w:rsidRDefault="00063331" w:rsidP="00430012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063331">
              <w:rPr>
                <w:sz w:val="28"/>
                <w:szCs w:val="28"/>
              </w:rPr>
              <w:t>В.Е. Кукин</w:t>
            </w:r>
          </w:p>
        </w:tc>
      </w:tr>
    </w:tbl>
    <w:p w14:paraId="0101DD63" w14:textId="77777777" w:rsidR="005745AC" w:rsidRPr="00045FF0" w:rsidRDefault="005745AC" w:rsidP="005745AC">
      <w:pPr>
        <w:tabs>
          <w:tab w:val="left" w:pos="2410"/>
        </w:tabs>
        <w:jc w:val="both"/>
        <w:rPr>
          <w:sz w:val="28"/>
          <w:szCs w:val="28"/>
        </w:rPr>
      </w:pPr>
    </w:p>
    <w:p w14:paraId="3F96DA4F" w14:textId="77777777" w:rsidR="00472C85" w:rsidRPr="00045FF0" w:rsidRDefault="00472C85" w:rsidP="005745AC">
      <w:pPr>
        <w:tabs>
          <w:tab w:val="left" w:pos="2410"/>
        </w:tabs>
        <w:jc w:val="both"/>
        <w:rPr>
          <w:sz w:val="28"/>
          <w:szCs w:val="28"/>
        </w:rPr>
      </w:pPr>
    </w:p>
    <w:p w14:paraId="1941DD26" w14:textId="77777777" w:rsidR="005745AC" w:rsidRPr="00045FF0" w:rsidRDefault="005745AC" w:rsidP="005745AC">
      <w:pPr>
        <w:tabs>
          <w:tab w:val="left" w:pos="2410"/>
        </w:tabs>
        <w:jc w:val="both"/>
        <w:rPr>
          <w:sz w:val="28"/>
          <w:szCs w:val="28"/>
        </w:rPr>
      </w:pPr>
      <w:r w:rsidRPr="00045FF0">
        <w:rPr>
          <w:sz w:val="28"/>
          <w:szCs w:val="28"/>
        </w:rPr>
        <w:t>Постановление вносит</w:t>
      </w:r>
    </w:p>
    <w:p w14:paraId="0ECDAE95" w14:textId="77777777" w:rsidR="005745AC" w:rsidRPr="00045FF0" w:rsidRDefault="005745AC" w:rsidP="005745AC">
      <w:pPr>
        <w:tabs>
          <w:tab w:val="left" w:pos="2410"/>
        </w:tabs>
        <w:jc w:val="both"/>
        <w:rPr>
          <w:sz w:val="28"/>
          <w:szCs w:val="28"/>
        </w:rPr>
      </w:pPr>
      <w:r w:rsidRPr="00045FF0">
        <w:rPr>
          <w:sz w:val="28"/>
          <w:szCs w:val="28"/>
        </w:rPr>
        <w:t xml:space="preserve">отдел муниципальных закупок </w:t>
      </w:r>
    </w:p>
    <w:p w14:paraId="03AF5151" w14:textId="77777777" w:rsidR="00F7364F" w:rsidRPr="00045FF0" w:rsidRDefault="005745AC" w:rsidP="00F7364F">
      <w:pPr>
        <w:tabs>
          <w:tab w:val="left" w:pos="2410"/>
        </w:tabs>
        <w:jc w:val="both"/>
        <w:rPr>
          <w:sz w:val="28"/>
          <w:szCs w:val="28"/>
        </w:rPr>
      </w:pPr>
      <w:r w:rsidRPr="00045FF0">
        <w:rPr>
          <w:sz w:val="28"/>
          <w:szCs w:val="28"/>
        </w:rPr>
        <w:t>Администрациигорода Батайска</w:t>
      </w:r>
    </w:p>
    <w:p w14:paraId="77CF32F7" w14:textId="77777777" w:rsidR="00B22E7B" w:rsidRPr="00045FF0" w:rsidRDefault="00B22E7B" w:rsidP="00C345CD">
      <w:pPr>
        <w:pageBreakBefore/>
        <w:ind w:left="6237"/>
        <w:jc w:val="center"/>
        <w:rPr>
          <w:sz w:val="28"/>
          <w:szCs w:val="28"/>
        </w:rPr>
      </w:pPr>
      <w:r w:rsidRPr="00045FF0">
        <w:rPr>
          <w:sz w:val="28"/>
          <w:szCs w:val="28"/>
        </w:rPr>
        <w:lastRenderedPageBreak/>
        <w:t>Приложение</w:t>
      </w:r>
    </w:p>
    <w:p w14:paraId="62E323D1" w14:textId="77777777" w:rsidR="00B22E7B" w:rsidRPr="00045FF0" w:rsidRDefault="00B22E7B" w:rsidP="00B22E7B">
      <w:pPr>
        <w:ind w:left="6237"/>
        <w:jc w:val="center"/>
        <w:rPr>
          <w:sz w:val="28"/>
          <w:szCs w:val="28"/>
        </w:rPr>
      </w:pPr>
      <w:r w:rsidRPr="00045FF0">
        <w:rPr>
          <w:sz w:val="28"/>
          <w:szCs w:val="28"/>
        </w:rPr>
        <w:t>к постановлению</w:t>
      </w:r>
    </w:p>
    <w:p w14:paraId="3EE1ECF5" w14:textId="77777777" w:rsidR="00B22E7B" w:rsidRPr="00045FF0" w:rsidRDefault="00B22E7B" w:rsidP="00B22E7B">
      <w:pPr>
        <w:ind w:left="6237"/>
        <w:jc w:val="center"/>
        <w:rPr>
          <w:sz w:val="28"/>
          <w:szCs w:val="28"/>
        </w:rPr>
      </w:pPr>
      <w:r w:rsidRPr="00045FF0">
        <w:rPr>
          <w:sz w:val="28"/>
          <w:szCs w:val="28"/>
        </w:rPr>
        <w:t>Администрации</w:t>
      </w:r>
    </w:p>
    <w:p w14:paraId="7C4C3949" w14:textId="77777777" w:rsidR="00B22E7B" w:rsidRPr="00045FF0" w:rsidRDefault="00B22E7B" w:rsidP="00B22E7B">
      <w:pPr>
        <w:ind w:left="6237"/>
        <w:jc w:val="center"/>
        <w:rPr>
          <w:sz w:val="28"/>
          <w:szCs w:val="28"/>
        </w:rPr>
      </w:pPr>
      <w:r w:rsidRPr="00045FF0">
        <w:rPr>
          <w:sz w:val="28"/>
          <w:szCs w:val="28"/>
        </w:rPr>
        <w:t>города Батайска</w:t>
      </w:r>
    </w:p>
    <w:p w14:paraId="0B8422D1" w14:textId="77777777" w:rsidR="00D06F78" w:rsidRDefault="00D06F78" w:rsidP="00D06F78">
      <w:pPr>
        <w:jc w:val="right"/>
        <w:rPr>
          <w:sz w:val="28"/>
          <w:szCs w:val="28"/>
        </w:rPr>
      </w:pPr>
      <w:r w:rsidRPr="00D06F78">
        <w:rPr>
          <w:sz w:val="28"/>
          <w:szCs w:val="28"/>
        </w:rPr>
        <w:t>от 14.09.2026 № 1585 </w:t>
      </w:r>
    </w:p>
    <w:p w14:paraId="61D66514" w14:textId="77777777" w:rsidR="00B22E7B" w:rsidRPr="00045FF0" w:rsidRDefault="00B22E7B" w:rsidP="0057722D">
      <w:pPr>
        <w:jc w:val="center"/>
        <w:rPr>
          <w:sz w:val="28"/>
          <w:szCs w:val="28"/>
        </w:rPr>
      </w:pPr>
    </w:p>
    <w:p w14:paraId="78F096C4" w14:textId="77777777" w:rsidR="00C634E3" w:rsidRPr="00045FF0" w:rsidRDefault="00C345CD" w:rsidP="00C345CD">
      <w:pPr>
        <w:tabs>
          <w:tab w:val="num" w:pos="0"/>
        </w:tabs>
        <w:ind w:left="142"/>
        <w:jc w:val="center"/>
        <w:rPr>
          <w:sz w:val="28"/>
          <w:szCs w:val="28"/>
        </w:rPr>
      </w:pPr>
      <w:r w:rsidRPr="00045FF0">
        <w:rPr>
          <w:sz w:val="28"/>
          <w:szCs w:val="28"/>
        </w:rPr>
        <w:t>П</w:t>
      </w:r>
      <w:r w:rsidR="00C634E3" w:rsidRPr="00045FF0">
        <w:rPr>
          <w:sz w:val="28"/>
          <w:szCs w:val="28"/>
        </w:rPr>
        <w:t>ОРЯДОК</w:t>
      </w:r>
    </w:p>
    <w:p w14:paraId="40D4C9A0" w14:textId="77777777" w:rsidR="0057722D" w:rsidRPr="00045FF0" w:rsidRDefault="00C345CD" w:rsidP="00C345CD">
      <w:pPr>
        <w:tabs>
          <w:tab w:val="num" w:pos="0"/>
        </w:tabs>
        <w:ind w:left="142"/>
        <w:jc w:val="center"/>
        <w:rPr>
          <w:sz w:val="28"/>
          <w:szCs w:val="28"/>
        </w:rPr>
      </w:pPr>
      <w:r w:rsidRPr="00045FF0">
        <w:rPr>
          <w:sz w:val="28"/>
          <w:szCs w:val="28"/>
        </w:rPr>
        <w:t>взаимодействи</w:t>
      </w:r>
      <w:r w:rsidR="006971A1" w:rsidRPr="00045FF0">
        <w:rPr>
          <w:sz w:val="28"/>
          <w:szCs w:val="28"/>
        </w:rPr>
        <w:t xml:space="preserve">я отдела муниципальных закупок с </w:t>
      </w:r>
      <w:r w:rsidR="004E72D8" w:rsidRPr="00045FF0">
        <w:rPr>
          <w:sz w:val="28"/>
          <w:szCs w:val="28"/>
        </w:rPr>
        <w:t>муниципальными заказчиками</w:t>
      </w:r>
      <w:r w:rsidR="00C634E3" w:rsidRPr="00045FF0">
        <w:rPr>
          <w:sz w:val="28"/>
          <w:szCs w:val="28"/>
        </w:rPr>
        <w:t xml:space="preserve"> при определении поставщиков</w:t>
      </w:r>
      <w:r w:rsidR="002A3FF6">
        <w:rPr>
          <w:sz w:val="28"/>
          <w:szCs w:val="28"/>
        </w:rPr>
        <w:t xml:space="preserve"> </w:t>
      </w:r>
      <w:r w:rsidR="00C634E3" w:rsidRPr="00045FF0">
        <w:rPr>
          <w:sz w:val="28"/>
          <w:szCs w:val="28"/>
        </w:rPr>
        <w:t>(</w:t>
      </w:r>
      <w:r w:rsidRPr="00045FF0">
        <w:rPr>
          <w:sz w:val="28"/>
          <w:szCs w:val="28"/>
        </w:rPr>
        <w:t>подрядчиков, исполнителей</w:t>
      </w:r>
      <w:r w:rsidR="00C634E3" w:rsidRPr="00045FF0">
        <w:rPr>
          <w:sz w:val="28"/>
          <w:szCs w:val="28"/>
        </w:rPr>
        <w:t>)</w:t>
      </w:r>
    </w:p>
    <w:p w14:paraId="3E47D2AC" w14:textId="77777777" w:rsidR="00B22E7B" w:rsidRPr="00045FF0" w:rsidRDefault="00B22E7B" w:rsidP="0057722D">
      <w:pPr>
        <w:tabs>
          <w:tab w:val="num" w:pos="0"/>
        </w:tabs>
        <w:ind w:left="709" w:hanging="709"/>
        <w:jc w:val="both"/>
        <w:rPr>
          <w:sz w:val="28"/>
          <w:szCs w:val="28"/>
        </w:rPr>
      </w:pPr>
    </w:p>
    <w:p w14:paraId="6469D844" w14:textId="77777777" w:rsidR="00C345CD" w:rsidRDefault="00C345CD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57454">
        <w:rPr>
          <w:sz w:val="28"/>
          <w:szCs w:val="28"/>
        </w:rPr>
        <w:t>П</w:t>
      </w:r>
      <w:r w:rsidR="00CA54C5" w:rsidRPr="00257454">
        <w:rPr>
          <w:sz w:val="28"/>
          <w:szCs w:val="28"/>
        </w:rPr>
        <w:t>орядок</w:t>
      </w:r>
      <w:r w:rsidRPr="00257454">
        <w:rPr>
          <w:sz w:val="28"/>
          <w:szCs w:val="28"/>
        </w:rPr>
        <w:t xml:space="preserve"> взаимодействия отдела муниципальных закупок </w:t>
      </w:r>
      <w:r w:rsidR="007867A0">
        <w:rPr>
          <w:sz w:val="28"/>
          <w:szCs w:val="28"/>
        </w:rPr>
        <w:br/>
      </w:r>
      <w:r w:rsidRPr="00257454">
        <w:rPr>
          <w:sz w:val="28"/>
          <w:szCs w:val="28"/>
        </w:rPr>
        <w:t xml:space="preserve">с </w:t>
      </w:r>
      <w:r w:rsidR="004E72D8" w:rsidRPr="00257454">
        <w:rPr>
          <w:sz w:val="28"/>
          <w:szCs w:val="28"/>
        </w:rPr>
        <w:t>муниципальными заказчиками</w:t>
      </w:r>
      <w:r w:rsidRPr="00257454">
        <w:rPr>
          <w:sz w:val="28"/>
          <w:szCs w:val="28"/>
        </w:rPr>
        <w:t xml:space="preserve"> при </w:t>
      </w:r>
      <w:r w:rsidR="00786BB2" w:rsidRPr="00257454">
        <w:rPr>
          <w:sz w:val="28"/>
          <w:szCs w:val="28"/>
        </w:rPr>
        <w:t>определении поставщиков</w:t>
      </w:r>
      <w:r w:rsidR="002A3FF6" w:rsidRPr="00257454">
        <w:rPr>
          <w:sz w:val="28"/>
          <w:szCs w:val="28"/>
        </w:rPr>
        <w:t xml:space="preserve"> </w:t>
      </w:r>
      <w:r w:rsidR="00786BB2" w:rsidRPr="00257454">
        <w:rPr>
          <w:sz w:val="28"/>
          <w:szCs w:val="28"/>
        </w:rPr>
        <w:t>(подрядчиков, исполнителей)</w:t>
      </w:r>
      <w:r w:rsidRPr="00257454">
        <w:rPr>
          <w:sz w:val="28"/>
          <w:szCs w:val="28"/>
        </w:rPr>
        <w:t xml:space="preserve"> (далее по тексту – </w:t>
      </w:r>
      <w:r w:rsidR="00CA54C5" w:rsidRPr="00257454">
        <w:rPr>
          <w:sz w:val="28"/>
          <w:szCs w:val="28"/>
        </w:rPr>
        <w:t>Порядок</w:t>
      </w:r>
      <w:r w:rsidRPr="00257454">
        <w:rPr>
          <w:sz w:val="28"/>
          <w:szCs w:val="28"/>
        </w:rPr>
        <w:t>)</w:t>
      </w:r>
      <w:r w:rsidR="002A3FF6" w:rsidRPr="00257454">
        <w:rPr>
          <w:sz w:val="28"/>
          <w:szCs w:val="28"/>
        </w:rPr>
        <w:t xml:space="preserve"> </w:t>
      </w:r>
      <w:r w:rsidRPr="00257454">
        <w:rPr>
          <w:sz w:val="28"/>
          <w:szCs w:val="28"/>
        </w:rPr>
        <w:t xml:space="preserve">разработан в соответствии законодательством РФ о контрактной системе в сфере закупок товаров, работ, услуг для обеспечения государственных и муниципальных нужд (далее – законодательство РФ о контрактной системе в сфере закупок) и основано </w:t>
      </w:r>
      <w:r w:rsidR="007867A0">
        <w:rPr>
          <w:sz w:val="28"/>
          <w:szCs w:val="28"/>
        </w:rPr>
        <w:br/>
      </w:r>
      <w:r w:rsidRPr="00257454">
        <w:rPr>
          <w:sz w:val="28"/>
          <w:szCs w:val="28"/>
        </w:rPr>
        <w:t xml:space="preserve">на положениях Конституции РФ, Гражданского кодекса РФ, Бюджетного кодекса РФ и </w:t>
      </w:r>
      <w:r w:rsidR="00C634E3" w:rsidRPr="00257454">
        <w:rPr>
          <w:sz w:val="28"/>
          <w:szCs w:val="28"/>
        </w:rPr>
        <w:t xml:space="preserve">Федерального закона от 05.04.2013 </w:t>
      </w:r>
      <w:r w:rsidR="00CA54C5" w:rsidRPr="00257454">
        <w:rPr>
          <w:sz w:val="28"/>
          <w:szCs w:val="28"/>
        </w:rPr>
        <w:t>№</w:t>
      </w:r>
      <w:r w:rsidR="00C634E3" w:rsidRPr="00257454">
        <w:rPr>
          <w:sz w:val="28"/>
          <w:szCs w:val="28"/>
        </w:rPr>
        <w:t xml:space="preserve"> 44-ФЗ </w:t>
      </w:r>
      <w:r w:rsidR="002A3FF6" w:rsidRPr="00257454">
        <w:rPr>
          <w:sz w:val="28"/>
          <w:szCs w:val="28"/>
        </w:rPr>
        <w:t>«</w:t>
      </w:r>
      <w:r w:rsidR="00C634E3" w:rsidRPr="00257454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2A3FF6" w:rsidRPr="00257454">
        <w:rPr>
          <w:sz w:val="28"/>
          <w:szCs w:val="28"/>
        </w:rPr>
        <w:t>»</w:t>
      </w:r>
      <w:r w:rsidR="00C634E3" w:rsidRPr="00257454">
        <w:rPr>
          <w:sz w:val="28"/>
          <w:szCs w:val="28"/>
        </w:rPr>
        <w:t xml:space="preserve"> (далее – Закон о контрактной системе).</w:t>
      </w:r>
    </w:p>
    <w:p w14:paraId="4B9A82FE" w14:textId="77777777" w:rsidR="00C345CD" w:rsidRDefault="00CA54C5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57454">
        <w:rPr>
          <w:sz w:val="28"/>
          <w:szCs w:val="28"/>
        </w:rPr>
        <w:t xml:space="preserve">Порядок </w:t>
      </w:r>
      <w:r w:rsidR="00C345CD" w:rsidRPr="00257454">
        <w:rPr>
          <w:sz w:val="28"/>
          <w:szCs w:val="28"/>
        </w:rPr>
        <w:t>устанавливает полномочия и определяет механизмы взаимодействия отдела муниципальных закупок с муниципальными заказчиками при определении поставщиков</w:t>
      </w:r>
      <w:r w:rsidR="00786BB2" w:rsidRPr="00257454">
        <w:rPr>
          <w:sz w:val="28"/>
          <w:szCs w:val="28"/>
        </w:rPr>
        <w:t xml:space="preserve"> (подрядчиков, исполнителей)</w:t>
      </w:r>
      <w:r w:rsidR="002A3FF6" w:rsidRPr="00257454">
        <w:rPr>
          <w:sz w:val="28"/>
          <w:szCs w:val="28"/>
        </w:rPr>
        <w:t xml:space="preserve"> </w:t>
      </w:r>
      <w:r w:rsidR="007867A0">
        <w:rPr>
          <w:sz w:val="28"/>
          <w:szCs w:val="28"/>
        </w:rPr>
        <w:br/>
      </w:r>
      <w:r w:rsidR="00C345CD" w:rsidRPr="00257454">
        <w:rPr>
          <w:sz w:val="28"/>
          <w:szCs w:val="28"/>
        </w:rPr>
        <w:t>в соответствии с Законом о контрактной системе.</w:t>
      </w:r>
    </w:p>
    <w:p w14:paraId="01A01F65" w14:textId="77777777" w:rsidR="00CA54C5" w:rsidRDefault="00CA54C5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57454">
        <w:rPr>
          <w:sz w:val="28"/>
          <w:szCs w:val="28"/>
        </w:rPr>
        <w:t xml:space="preserve">Перечень муниципальных заказчиков приведен в приложении </w:t>
      </w:r>
      <w:r w:rsidR="006D7B08" w:rsidRPr="00257454">
        <w:rPr>
          <w:sz w:val="28"/>
          <w:szCs w:val="28"/>
        </w:rPr>
        <w:t xml:space="preserve">№ </w:t>
      </w:r>
      <w:r w:rsidR="00592C7D" w:rsidRPr="00257454">
        <w:rPr>
          <w:sz w:val="28"/>
          <w:szCs w:val="28"/>
        </w:rPr>
        <w:t>3</w:t>
      </w:r>
      <w:r w:rsidRPr="00257454">
        <w:rPr>
          <w:sz w:val="28"/>
          <w:szCs w:val="28"/>
        </w:rPr>
        <w:t xml:space="preserve"> </w:t>
      </w:r>
      <w:r w:rsidR="007867A0">
        <w:rPr>
          <w:sz w:val="28"/>
          <w:szCs w:val="28"/>
        </w:rPr>
        <w:br/>
      </w:r>
      <w:r w:rsidRPr="00257454">
        <w:rPr>
          <w:sz w:val="28"/>
          <w:szCs w:val="28"/>
        </w:rPr>
        <w:t xml:space="preserve">к </w:t>
      </w:r>
      <w:r w:rsidR="006D7B08" w:rsidRPr="00257454">
        <w:rPr>
          <w:sz w:val="28"/>
          <w:szCs w:val="28"/>
        </w:rPr>
        <w:t xml:space="preserve">настоящему </w:t>
      </w:r>
      <w:r w:rsidRPr="00257454">
        <w:rPr>
          <w:sz w:val="28"/>
          <w:szCs w:val="28"/>
        </w:rPr>
        <w:t>Порядку.</w:t>
      </w:r>
    </w:p>
    <w:p w14:paraId="76E1265A" w14:textId="77777777" w:rsidR="008E7BE1" w:rsidRDefault="00C345CD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57454">
        <w:rPr>
          <w:sz w:val="28"/>
          <w:szCs w:val="28"/>
        </w:rPr>
        <w:t>Отдел муниципальных закупок и муниципальные заказчики взаимодействуют</w:t>
      </w:r>
      <w:r w:rsidR="002A3FF6" w:rsidRPr="00257454">
        <w:rPr>
          <w:sz w:val="28"/>
          <w:szCs w:val="28"/>
        </w:rPr>
        <w:t xml:space="preserve"> </w:t>
      </w:r>
      <w:r w:rsidRPr="00257454">
        <w:rPr>
          <w:sz w:val="28"/>
          <w:szCs w:val="28"/>
        </w:rPr>
        <w:t>на</w:t>
      </w:r>
      <w:r w:rsidR="002A3FF6" w:rsidRPr="00257454">
        <w:rPr>
          <w:sz w:val="28"/>
          <w:szCs w:val="28"/>
        </w:rPr>
        <w:t xml:space="preserve"> </w:t>
      </w:r>
      <w:r w:rsidRPr="00257454">
        <w:rPr>
          <w:sz w:val="28"/>
          <w:szCs w:val="28"/>
        </w:rPr>
        <w:t xml:space="preserve">основе </w:t>
      </w:r>
      <w:r w:rsidR="008E7BE1" w:rsidRPr="00257454">
        <w:rPr>
          <w:sz w:val="28"/>
          <w:szCs w:val="28"/>
        </w:rPr>
        <w:t xml:space="preserve">открытости, прозрачности информации </w:t>
      </w:r>
      <w:r w:rsidR="007867A0">
        <w:rPr>
          <w:sz w:val="28"/>
          <w:szCs w:val="28"/>
        </w:rPr>
        <w:br/>
      </w:r>
      <w:r w:rsidR="008E7BE1" w:rsidRPr="00257454">
        <w:rPr>
          <w:sz w:val="28"/>
          <w:szCs w:val="28"/>
        </w:rPr>
        <w:t>о контрактной системе в сфере закупок, обеспечения конкуренции, профессионализма, стимулирования инноваций, единства контрактной системы в сфере закупок, ответственности за результативность обеспечения муниципальных нужд, эффективности осуществления закупок.</w:t>
      </w:r>
    </w:p>
    <w:p w14:paraId="36894189" w14:textId="77777777" w:rsidR="00C345CD" w:rsidRPr="00B809EA" w:rsidRDefault="00C345CD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57454">
        <w:rPr>
          <w:sz w:val="28"/>
          <w:szCs w:val="28"/>
        </w:rPr>
        <w:t xml:space="preserve">Отдел муниципальных закупок осуществляет свои функции </w:t>
      </w:r>
      <w:r w:rsidR="007867A0">
        <w:rPr>
          <w:sz w:val="28"/>
          <w:szCs w:val="28"/>
        </w:rPr>
        <w:br/>
      </w:r>
      <w:r w:rsidRPr="00257454">
        <w:rPr>
          <w:sz w:val="28"/>
          <w:szCs w:val="28"/>
        </w:rPr>
        <w:t xml:space="preserve">и полномочия на основании положения о порядке взаимодействия </w:t>
      </w:r>
      <w:r w:rsidR="006971A1" w:rsidRPr="00257454">
        <w:rPr>
          <w:sz w:val="28"/>
          <w:szCs w:val="28"/>
        </w:rPr>
        <w:t xml:space="preserve">отдела </w:t>
      </w:r>
      <w:r w:rsidR="006971A1" w:rsidRPr="00B809EA">
        <w:rPr>
          <w:sz w:val="28"/>
          <w:szCs w:val="28"/>
        </w:rPr>
        <w:t xml:space="preserve">муниципальных закупок с </w:t>
      </w:r>
      <w:r w:rsidRPr="00B809EA">
        <w:rPr>
          <w:sz w:val="28"/>
          <w:szCs w:val="28"/>
        </w:rPr>
        <w:t>муниципальными заказчиками при определении поставщиков</w:t>
      </w:r>
      <w:r w:rsidR="002A3FF6" w:rsidRPr="00B809EA">
        <w:rPr>
          <w:sz w:val="28"/>
          <w:szCs w:val="28"/>
        </w:rPr>
        <w:t xml:space="preserve"> </w:t>
      </w:r>
      <w:r w:rsidR="00786BB2" w:rsidRPr="00B809EA">
        <w:rPr>
          <w:sz w:val="28"/>
          <w:szCs w:val="28"/>
        </w:rPr>
        <w:t>(подрядчиков, исполнителей)</w:t>
      </w:r>
      <w:r w:rsidR="0036492D" w:rsidRPr="00B809EA">
        <w:rPr>
          <w:sz w:val="28"/>
          <w:szCs w:val="28"/>
        </w:rPr>
        <w:t>,</w:t>
      </w:r>
      <w:r w:rsidR="002A3FF6" w:rsidRPr="00B809EA">
        <w:rPr>
          <w:sz w:val="28"/>
          <w:szCs w:val="28"/>
        </w:rPr>
        <w:t xml:space="preserve"> </w:t>
      </w:r>
      <w:r w:rsidR="0036492D" w:rsidRPr="00B809EA">
        <w:rPr>
          <w:sz w:val="28"/>
          <w:szCs w:val="28"/>
        </w:rPr>
        <w:t>ст</w:t>
      </w:r>
      <w:r w:rsidR="00961F0E" w:rsidRPr="00B809EA">
        <w:rPr>
          <w:sz w:val="28"/>
          <w:szCs w:val="28"/>
        </w:rPr>
        <w:t>атьей</w:t>
      </w:r>
      <w:r w:rsidR="0036492D" w:rsidRPr="00B809EA">
        <w:rPr>
          <w:sz w:val="28"/>
          <w:szCs w:val="28"/>
        </w:rPr>
        <w:t xml:space="preserve"> 26 Федеральног</w:t>
      </w:r>
      <w:r w:rsidR="002A3FF6" w:rsidRPr="00B809EA">
        <w:rPr>
          <w:sz w:val="28"/>
          <w:szCs w:val="28"/>
        </w:rPr>
        <w:t xml:space="preserve">о закона </w:t>
      </w:r>
      <w:r w:rsidR="007867A0" w:rsidRPr="00B809EA">
        <w:rPr>
          <w:sz w:val="28"/>
          <w:szCs w:val="28"/>
        </w:rPr>
        <w:br/>
      </w:r>
      <w:r w:rsidR="002A3FF6" w:rsidRPr="00B809EA">
        <w:rPr>
          <w:sz w:val="28"/>
          <w:szCs w:val="28"/>
        </w:rPr>
        <w:t>от 05.04.2013 № 44-ФЗ «</w:t>
      </w:r>
      <w:r w:rsidR="0036492D" w:rsidRPr="00B809EA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2A3FF6" w:rsidRPr="00B809EA">
        <w:rPr>
          <w:sz w:val="28"/>
          <w:szCs w:val="28"/>
        </w:rPr>
        <w:t>»</w:t>
      </w:r>
      <w:r w:rsidRPr="00B809EA">
        <w:rPr>
          <w:sz w:val="28"/>
          <w:szCs w:val="28"/>
        </w:rPr>
        <w:t>.</w:t>
      </w:r>
    </w:p>
    <w:p w14:paraId="4AA3E6EE" w14:textId="77777777" w:rsidR="00C345CD" w:rsidRPr="00B809EA" w:rsidRDefault="00C345CD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Понятия и определения, используемые в настоящем Порядке</w:t>
      </w:r>
      <w:r w:rsidR="001E6BB3" w:rsidRPr="00B809EA">
        <w:rPr>
          <w:sz w:val="28"/>
          <w:szCs w:val="28"/>
        </w:rPr>
        <w:t>, соответствуют понятиям и определениям, закрепленным законодательством РФ о контрактной системе в сфере закупок.</w:t>
      </w:r>
    </w:p>
    <w:p w14:paraId="0CDF2137" w14:textId="77777777" w:rsidR="009D2C5D" w:rsidRPr="00B809EA" w:rsidRDefault="00C345CD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Для определения поставщика (подрядчика, исполнителя) муниципальный заказчик, инициирующ</w:t>
      </w:r>
      <w:r w:rsidR="00175DAF" w:rsidRPr="00B809EA">
        <w:rPr>
          <w:sz w:val="28"/>
          <w:szCs w:val="28"/>
        </w:rPr>
        <w:t>ий</w:t>
      </w:r>
      <w:r w:rsidRPr="00B809EA">
        <w:rPr>
          <w:sz w:val="28"/>
          <w:szCs w:val="28"/>
        </w:rPr>
        <w:t xml:space="preserve"> закупку не позднее </w:t>
      </w:r>
      <w:r w:rsidR="00921B4D" w:rsidRPr="00B809EA">
        <w:rPr>
          <w:sz w:val="28"/>
          <w:szCs w:val="28"/>
        </w:rPr>
        <w:t>5</w:t>
      </w:r>
      <w:r w:rsidRPr="00B809EA">
        <w:rPr>
          <w:sz w:val="28"/>
          <w:szCs w:val="28"/>
        </w:rPr>
        <w:t xml:space="preserve"> рабочих дней, </w:t>
      </w:r>
      <w:r w:rsidR="00246CF3" w:rsidRPr="00B809EA">
        <w:rPr>
          <w:sz w:val="28"/>
          <w:szCs w:val="28"/>
        </w:rPr>
        <w:t xml:space="preserve">до дня подготовки постановления об организации процедуры определения </w:t>
      </w:r>
      <w:r w:rsidR="00246CF3" w:rsidRPr="00B809EA">
        <w:rPr>
          <w:sz w:val="28"/>
          <w:szCs w:val="28"/>
        </w:rPr>
        <w:lastRenderedPageBreak/>
        <w:t xml:space="preserve">поставщика (подрядчика, исполнителя) </w:t>
      </w:r>
      <w:r w:rsidRPr="00B809EA">
        <w:rPr>
          <w:sz w:val="28"/>
          <w:szCs w:val="28"/>
        </w:rPr>
        <w:t xml:space="preserve">представляет в отдел муниципальных закупок заявку на </w:t>
      </w:r>
      <w:r w:rsidR="00390D66" w:rsidRPr="00B809EA">
        <w:rPr>
          <w:sz w:val="28"/>
          <w:szCs w:val="28"/>
        </w:rPr>
        <w:t xml:space="preserve">определение поставщиков (подрядчиков, исполнителей) </w:t>
      </w:r>
      <w:r w:rsidR="007867A0" w:rsidRPr="00B809EA">
        <w:rPr>
          <w:sz w:val="28"/>
          <w:szCs w:val="28"/>
        </w:rPr>
        <w:br/>
      </w:r>
      <w:r w:rsidR="00F71A7D" w:rsidRPr="00B809EA">
        <w:rPr>
          <w:sz w:val="28"/>
          <w:szCs w:val="28"/>
        </w:rPr>
        <w:t xml:space="preserve">со всеми приложениями, являющимися неотъемлемой частью заявки (далее – заявка на закупку) </w:t>
      </w:r>
      <w:r w:rsidRPr="00B809EA">
        <w:rPr>
          <w:sz w:val="28"/>
          <w:szCs w:val="28"/>
        </w:rPr>
        <w:t>на бумажном носителе и в электронном виде.</w:t>
      </w:r>
    </w:p>
    <w:p w14:paraId="6709EBE8" w14:textId="77777777" w:rsidR="009D2C5D" w:rsidRPr="00B809EA" w:rsidRDefault="009D2C5D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При осуществлении закупки одних и тех же товаров, работ, услуг допускается проведение совместного конкурса или аукциона на основании заключенного в соответствии с</w:t>
      </w:r>
      <w:r w:rsidR="00E5212A" w:rsidRPr="00B809EA">
        <w:rPr>
          <w:sz w:val="28"/>
          <w:szCs w:val="28"/>
        </w:rPr>
        <w:t>о</w:t>
      </w:r>
      <w:r w:rsidRPr="00B809EA">
        <w:rPr>
          <w:sz w:val="28"/>
          <w:szCs w:val="28"/>
        </w:rPr>
        <w:t xml:space="preserve"> ст</w:t>
      </w:r>
      <w:r w:rsidR="00961F0E" w:rsidRPr="00B809EA">
        <w:rPr>
          <w:sz w:val="28"/>
          <w:szCs w:val="28"/>
        </w:rPr>
        <w:t>атьей</w:t>
      </w:r>
      <w:r w:rsidRPr="00B809EA">
        <w:rPr>
          <w:sz w:val="28"/>
          <w:szCs w:val="28"/>
        </w:rPr>
        <w:t xml:space="preserve"> 25 Закона о контрактной системе соглашения о проведении совместного конкурса или аукциона</w:t>
      </w:r>
      <w:r w:rsidR="001F738A" w:rsidRPr="00B809EA">
        <w:rPr>
          <w:sz w:val="28"/>
          <w:szCs w:val="28"/>
        </w:rPr>
        <w:t xml:space="preserve"> (далее – Соглашение)</w:t>
      </w:r>
      <w:r w:rsidR="005B2157" w:rsidRPr="00B809EA">
        <w:rPr>
          <w:sz w:val="28"/>
          <w:szCs w:val="28"/>
        </w:rPr>
        <w:t xml:space="preserve"> и заявок на проведение совместного конкурса или аукциона (далее – заявка на совместную закупку) муниципальных заказчиков заключивших Соглашение</w:t>
      </w:r>
      <w:r w:rsidRPr="00B809EA">
        <w:rPr>
          <w:sz w:val="28"/>
          <w:szCs w:val="28"/>
        </w:rPr>
        <w:t xml:space="preserve">. Соглашение заключается в соответствии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>с Гражданским</w:t>
      </w:r>
      <w:r w:rsidR="00DA2C7B" w:rsidRPr="00B809EA">
        <w:rPr>
          <w:sz w:val="28"/>
          <w:szCs w:val="28"/>
        </w:rPr>
        <w:t xml:space="preserve"> </w:t>
      </w:r>
      <w:hyperlink r:id="rId9" w:history="1">
        <w:r w:rsidRPr="00B809EA">
          <w:rPr>
            <w:sz w:val="28"/>
            <w:szCs w:val="28"/>
          </w:rPr>
          <w:t>кодексом</w:t>
        </w:r>
      </w:hyperlink>
      <w:r w:rsidR="00DA2C7B" w:rsidRPr="00B809EA">
        <w:t xml:space="preserve"> </w:t>
      </w:r>
      <w:r w:rsidRPr="00B809EA">
        <w:rPr>
          <w:sz w:val="28"/>
          <w:szCs w:val="28"/>
        </w:rPr>
        <w:t>Российской Федерации и ч</w:t>
      </w:r>
      <w:r w:rsidR="00961F0E" w:rsidRPr="00B809EA">
        <w:rPr>
          <w:sz w:val="28"/>
          <w:szCs w:val="28"/>
        </w:rPr>
        <w:t>астью</w:t>
      </w:r>
      <w:r w:rsidRPr="00B809EA">
        <w:rPr>
          <w:sz w:val="28"/>
          <w:szCs w:val="28"/>
        </w:rPr>
        <w:t xml:space="preserve"> 2 ст</w:t>
      </w:r>
      <w:r w:rsidR="00961F0E" w:rsidRPr="00B809EA">
        <w:rPr>
          <w:sz w:val="28"/>
          <w:szCs w:val="28"/>
        </w:rPr>
        <w:t>атьи</w:t>
      </w:r>
      <w:r w:rsidRPr="00B809EA">
        <w:rPr>
          <w:sz w:val="28"/>
          <w:szCs w:val="28"/>
        </w:rPr>
        <w:t xml:space="preserve"> 25 Закона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 xml:space="preserve">о контрактной системе до начала осуществления закупки. </w:t>
      </w:r>
    </w:p>
    <w:p w14:paraId="02AC1494" w14:textId="77777777" w:rsidR="0003525A" w:rsidRPr="00B809EA" w:rsidRDefault="00C345CD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Заявка на закупку оформляется по форме (приложение </w:t>
      </w:r>
      <w:r w:rsidR="006D7B08" w:rsidRPr="00B809EA">
        <w:rPr>
          <w:sz w:val="28"/>
          <w:szCs w:val="28"/>
        </w:rPr>
        <w:t xml:space="preserve">№ </w:t>
      </w:r>
      <w:r w:rsidRPr="00B809EA">
        <w:rPr>
          <w:sz w:val="28"/>
          <w:szCs w:val="28"/>
        </w:rPr>
        <w:t>1)</w:t>
      </w:r>
      <w:r w:rsidR="001F6AB8" w:rsidRPr="00B809EA">
        <w:rPr>
          <w:sz w:val="28"/>
          <w:szCs w:val="28"/>
        </w:rPr>
        <w:t>,</w:t>
      </w:r>
      <w:r w:rsidR="005B2157" w:rsidRPr="00B809EA">
        <w:rPr>
          <w:sz w:val="28"/>
          <w:szCs w:val="28"/>
        </w:rPr>
        <w:t xml:space="preserve"> заявка </w:t>
      </w:r>
      <w:r w:rsidR="007867A0" w:rsidRPr="00B809EA">
        <w:rPr>
          <w:sz w:val="28"/>
          <w:szCs w:val="28"/>
        </w:rPr>
        <w:br/>
      </w:r>
      <w:r w:rsidR="005B2157" w:rsidRPr="00B809EA">
        <w:rPr>
          <w:sz w:val="28"/>
          <w:szCs w:val="28"/>
        </w:rPr>
        <w:t>на совместную закупку оформляется</w:t>
      </w:r>
      <w:r w:rsidR="001F6AB8" w:rsidRPr="00B809EA">
        <w:rPr>
          <w:sz w:val="28"/>
          <w:szCs w:val="28"/>
        </w:rPr>
        <w:t xml:space="preserve"> по форме (приложение № 2)</w:t>
      </w:r>
      <w:r w:rsidRPr="00B809EA">
        <w:rPr>
          <w:sz w:val="28"/>
          <w:szCs w:val="28"/>
        </w:rPr>
        <w:t xml:space="preserve">. </w:t>
      </w:r>
    </w:p>
    <w:p w14:paraId="1E9E1775" w14:textId="77777777" w:rsidR="00C345CD" w:rsidRPr="00B809EA" w:rsidRDefault="00C345CD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Заявка на закупку подписывается руководителем </w:t>
      </w:r>
      <w:r w:rsidR="001E6BB3" w:rsidRPr="00B809EA">
        <w:rPr>
          <w:sz w:val="28"/>
          <w:szCs w:val="28"/>
        </w:rPr>
        <w:t>заказчика</w:t>
      </w:r>
      <w:r w:rsidRPr="00B809EA">
        <w:rPr>
          <w:sz w:val="28"/>
          <w:szCs w:val="28"/>
        </w:rPr>
        <w:t>, инициирующ</w:t>
      </w:r>
      <w:r w:rsidR="001E6BB3" w:rsidRPr="00B809EA">
        <w:rPr>
          <w:sz w:val="28"/>
          <w:szCs w:val="28"/>
        </w:rPr>
        <w:t>его</w:t>
      </w:r>
      <w:r w:rsidRPr="00B809EA">
        <w:rPr>
          <w:sz w:val="28"/>
          <w:szCs w:val="28"/>
        </w:rPr>
        <w:t xml:space="preserve"> закупку, согласовывается курирующим заместителем</w:t>
      </w:r>
      <w:r w:rsidR="002E6204" w:rsidRPr="00B809EA">
        <w:rPr>
          <w:sz w:val="28"/>
          <w:szCs w:val="28"/>
        </w:rPr>
        <w:t xml:space="preserve"> главы Администрации города Батайска</w:t>
      </w:r>
      <w:r w:rsidRPr="00B809EA">
        <w:rPr>
          <w:sz w:val="28"/>
          <w:szCs w:val="28"/>
        </w:rPr>
        <w:t xml:space="preserve"> и Финансовым управлением города Батайска.</w:t>
      </w:r>
    </w:p>
    <w:p w14:paraId="31F6A4FF" w14:textId="77777777" w:rsidR="00C345CD" w:rsidRPr="00B809EA" w:rsidRDefault="00C345CD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Отдел муниципальных закупок </w:t>
      </w:r>
      <w:r w:rsidR="00330F47" w:rsidRPr="00B809EA">
        <w:rPr>
          <w:sz w:val="28"/>
          <w:szCs w:val="28"/>
        </w:rPr>
        <w:t>регистрирует согласно номенклатуры дела</w:t>
      </w:r>
      <w:r w:rsidRPr="00B809EA">
        <w:rPr>
          <w:sz w:val="28"/>
          <w:szCs w:val="28"/>
        </w:rPr>
        <w:t xml:space="preserve"> представленную муниципальным заказчиком заявку на закупку</w:t>
      </w:r>
      <w:r w:rsidR="00330F47" w:rsidRPr="00B809EA">
        <w:rPr>
          <w:sz w:val="28"/>
          <w:szCs w:val="28"/>
        </w:rPr>
        <w:t xml:space="preserve">, </w:t>
      </w:r>
      <w:r w:rsidRPr="00B809EA">
        <w:rPr>
          <w:sz w:val="28"/>
          <w:szCs w:val="28"/>
        </w:rPr>
        <w:t>осуществляет подготовку постановления об организации процедуры определения поставщика (подрядчика, исполнителя)</w:t>
      </w:r>
      <w:r w:rsidR="00330F47" w:rsidRPr="00B809EA">
        <w:rPr>
          <w:sz w:val="28"/>
          <w:szCs w:val="28"/>
        </w:rPr>
        <w:t xml:space="preserve"> и не позднее 3 рабочих дней со дня подготовки постановления</w:t>
      </w:r>
      <w:r w:rsidR="00DA2C7B" w:rsidRPr="00B809EA">
        <w:rPr>
          <w:sz w:val="28"/>
          <w:szCs w:val="28"/>
        </w:rPr>
        <w:t xml:space="preserve"> </w:t>
      </w:r>
      <w:r w:rsidR="00330F47" w:rsidRPr="00B809EA">
        <w:rPr>
          <w:sz w:val="28"/>
          <w:szCs w:val="28"/>
        </w:rPr>
        <w:t xml:space="preserve">размещает </w:t>
      </w:r>
      <w:r w:rsidRPr="00B809EA">
        <w:rPr>
          <w:sz w:val="28"/>
          <w:szCs w:val="28"/>
        </w:rPr>
        <w:t>извещени</w:t>
      </w:r>
      <w:r w:rsidR="00330F47" w:rsidRPr="00B809EA">
        <w:rPr>
          <w:sz w:val="28"/>
          <w:szCs w:val="28"/>
        </w:rPr>
        <w:t>е</w:t>
      </w:r>
      <w:r w:rsidR="005641C7" w:rsidRPr="00B809EA">
        <w:rPr>
          <w:sz w:val="28"/>
          <w:szCs w:val="28"/>
        </w:rPr>
        <w:t xml:space="preserve"> об осуществлении закупки в единой информационной системе</w:t>
      </w:r>
      <w:r w:rsidR="00804125" w:rsidRPr="00B809EA">
        <w:rPr>
          <w:sz w:val="28"/>
          <w:szCs w:val="28"/>
        </w:rPr>
        <w:t xml:space="preserve"> на основании поданной заявки </w:t>
      </w:r>
      <w:r w:rsidR="007867A0" w:rsidRPr="00B809EA">
        <w:rPr>
          <w:sz w:val="28"/>
          <w:szCs w:val="28"/>
        </w:rPr>
        <w:br/>
      </w:r>
      <w:r w:rsidR="00804125" w:rsidRPr="00B809EA">
        <w:rPr>
          <w:sz w:val="28"/>
          <w:szCs w:val="28"/>
        </w:rPr>
        <w:t>в неизменном виде</w:t>
      </w:r>
      <w:r w:rsidR="005641C7" w:rsidRPr="00B809EA">
        <w:rPr>
          <w:sz w:val="28"/>
          <w:szCs w:val="28"/>
        </w:rPr>
        <w:t>.</w:t>
      </w:r>
    </w:p>
    <w:p w14:paraId="5E248BAC" w14:textId="77777777" w:rsidR="00C345CD" w:rsidRPr="00B809EA" w:rsidRDefault="00C345CD" w:rsidP="00257454">
      <w:pPr>
        <w:pStyle w:val="a8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Отдел муниц</w:t>
      </w:r>
      <w:r w:rsidR="006971A1" w:rsidRPr="00B809EA">
        <w:rPr>
          <w:sz w:val="28"/>
          <w:szCs w:val="28"/>
        </w:rPr>
        <w:t xml:space="preserve">ипальных закупок </w:t>
      </w:r>
      <w:r w:rsidRPr="00B809EA">
        <w:rPr>
          <w:sz w:val="28"/>
          <w:szCs w:val="28"/>
        </w:rPr>
        <w:t>на основании поданной заявки</w:t>
      </w:r>
      <w:r w:rsidR="00DA2C7B" w:rsidRPr="00B809EA">
        <w:rPr>
          <w:sz w:val="28"/>
          <w:szCs w:val="28"/>
        </w:rPr>
        <w:t xml:space="preserve"> </w:t>
      </w:r>
      <w:r w:rsidR="007867A0" w:rsidRPr="00B809EA">
        <w:rPr>
          <w:sz w:val="28"/>
          <w:szCs w:val="28"/>
        </w:rPr>
        <w:br/>
      </w:r>
      <w:r w:rsidR="00DD4A90" w:rsidRPr="00B809EA">
        <w:rPr>
          <w:sz w:val="28"/>
          <w:szCs w:val="28"/>
        </w:rPr>
        <w:t>на закупку</w:t>
      </w:r>
      <w:r w:rsidRPr="00B809EA">
        <w:rPr>
          <w:sz w:val="28"/>
          <w:szCs w:val="28"/>
        </w:rPr>
        <w:t xml:space="preserve"> и в соответствии с законодательством РФ о контрактной системе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>в сфере</w:t>
      </w:r>
      <w:r w:rsidR="00DA2C7B" w:rsidRPr="00B809EA">
        <w:rPr>
          <w:sz w:val="28"/>
          <w:szCs w:val="28"/>
        </w:rPr>
        <w:t xml:space="preserve"> </w:t>
      </w:r>
      <w:r w:rsidRPr="00B809EA">
        <w:rPr>
          <w:sz w:val="28"/>
          <w:szCs w:val="28"/>
        </w:rPr>
        <w:t>закупок устанавливает (при необходимости)</w:t>
      </w:r>
      <w:r w:rsidR="00317166" w:rsidRPr="00B809EA">
        <w:rPr>
          <w:sz w:val="28"/>
          <w:szCs w:val="28"/>
        </w:rPr>
        <w:t>:</w:t>
      </w:r>
    </w:p>
    <w:p w14:paraId="3B0F38CD" w14:textId="77777777" w:rsidR="00C345CD" w:rsidRPr="00B809EA" w:rsidRDefault="00E0092D" w:rsidP="00E0092D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C345CD" w:rsidRPr="00B809EA">
        <w:rPr>
          <w:sz w:val="28"/>
          <w:szCs w:val="28"/>
        </w:rPr>
        <w:t xml:space="preserve">запреты на допуск товаров, работ, услуг, а также ограничения </w:t>
      </w:r>
      <w:r w:rsidR="007867A0" w:rsidRPr="00B809EA">
        <w:rPr>
          <w:sz w:val="28"/>
          <w:szCs w:val="28"/>
        </w:rPr>
        <w:br/>
      </w:r>
      <w:r w:rsidR="00C345CD" w:rsidRPr="00B809EA">
        <w:rPr>
          <w:sz w:val="28"/>
          <w:szCs w:val="28"/>
        </w:rPr>
        <w:t>и условия допуска товаров, работ,</w:t>
      </w:r>
      <w:r w:rsidR="000A27D8">
        <w:rPr>
          <w:sz w:val="28"/>
          <w:szCs w:val="28"/>
        </w:rPr>
        <w:t xml:space="preserve"> </w:t>
      </w:r>
      <w:r w:rsidR="00C345CD" w:rsidRPr="00B809EA">
        <w:rPr>
          <w:sz w:val="28"/>
          <w:szCs w:val="28"/>
        </w:rPr>
        <w:t xml:space="preserve">услуг для целей осуществления закупок </w:t>
      </w:r>
      <w:r w:rsidR="007867A0" w:rsidRPr="00B809EA">
        <w:rPr>
          <w:sz w:val="28"/>
          <w:szCs w:val="28"/>
        </w:rPr>
        <w:br/>
      </w:r>
      <w:r w:rsidR="00C345CD" w:rsidRPr="00B809EA">
        <w:rPr>
          <w:sz w:val="28"/>
          <w:szCs w:val="28"/>
        </w:rPr>
        <w:t>(при наличии таких запретов, ограничений, условий</w:t>
      </w:r>
      <w:r w:rsidR="00317166" w:rsidRPr="00B809EA">
        <w:rPr>
          <w:sz w:val="28"/>
          <w:szCs w:val="28"/>
        </w:rPr>
        <w:t xml:space="preserve"> допуска</w:t>
      </w:r>
      <w:r w:rsidR="00C345CD" w:rsidRPr="00B809EA">
        <w:rPr>
          <w:sz w:val="28"/>
          <w:szCs w:val="28"/>
        </w:rPr>
        <w:t>);</w:t>
      </w:r>
    </w:p>
    <w:p w14:paraId="5202D8DA" w14:textId="77777777" w:rsidR="00C345CD" w:rsidRPr="00B809EA" w:rsidRDefault="00E0092D" w:rsidP="00E0092D">
      <w:pPr>
        <w:tabs>
          <w:tab w:val="left" w:pos="993"/>
        </w:tabs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345CD" w:rsidRPr="00B809EA">
        <w:rPr>
          <w:sz w:val="28"/>
          <w:szCs w:val="28"/>
        </w:rPr>
        <w:t>предоставляемые участникам закупки преимущества (при наличии такихпреимуществ);</w:t>
      </w:r>
    </w:p>
    <w:p w14:paraId="52460EDE" w14:textId="77777777" w:rsidR="00C345CD" w:rsidRPr="00B809EA" w:rsidRDefault="00E0092D" w:rsidP="00E0092D">
      <w:pPr>
        <w:tabs>
          <w:tab w:val="left" w:pos="1418"/>
        </w:tabs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345CD" w:rsidRPr="00B809EA">
        <w:rPr>
          <w:sz w:val="28"/>
          <w:szCs w:val="28"/>
        </w:rPr>
        <w:t>дополнительные требования к участникам закупки</w:t>
      </w:r>
      <w:r w:rsidR="0003525A" w:rsidRPr="00B809EA">
        <w:rPr>
          <w:sz w:val="28"/>
          <w:szCs w:val="28"/>
        </w:rPr>
        <w:t xml:space="preserve"> (при наличии таких требований).</w:t>
      </w:r>
    </w:p>
    <w:p w14:paraId="64B53529" w14:textId="77777777" w:rsidR="00A40BC3" w:rsidRPr="00B809EA" w:rsidRDefault="00C345CD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Отдел муниципальных закупок размещает в единой информационной системе </w:t>
      </w:r>
      <w:r w:rsidR="00CA3099" w:rsidRPr="00B809EA">
        <w:rPr>
          <w:sz w:val="28"/>
          <w:szCs w:val="28"/>
        </w:rPr>
        <w:t xml:space="preserve">изменения </w:t>
      </w:r>
      <w:r w:rsidRPr="00B809EA">
        <w:rPr>
          <w:sz w:val="28"/>
          <w:szCs w:val="28"/>
        </w:rPr>
        <w:t>извещения обосуществлении закуп</w:t>
      </w:r>
      <w:r w:rsidR="00782657" w:rsidRPr="00B809EA">
        <w:rPr>
          <w:sz w:val="28"/>
          <w:szCs w:val="28"/>
        </w:rPr>
        <w:t>ке</w:t>
      </w:r>
      <w:r w:rsidRPr="00B809EA">
        <w:rPr>
          <w:sz w:val="28"/>
          <w:szCs w:val="28"/>
        </w:rPr>
        <w:t>, документаци</w:t>
      </w:r>
      <w:r w:rsidR="00CA3099" w:rsidRPr="00B809EA">
        <w:rPr>
          <w:sz w:val="28"/>
          <w:szCs w:val="28"/>
        </w:rPr>
        <w:t>и</w:t>
      </w:r>
      <w:r w:rsidRPr="00B809EA">
        <w:rPr>
          <w:sz w:val="28"/>
          <w:szCs w:val="28"/>
        </w:rPr>
        <w:t>о закупк</w:t>
      </w:r>
      <w:r w:rsidR="00782657" w:rsidRPr="00B809EA">
        <w:rPr>
          <w:sz w:val="28"/>
          <w:szCs w:val="28"/>
        </w:rPr>
        <w:t>е</w:t>
      </w:r>
      <w:r w:rsidRPr="00B809EA">
        <w:rPr>
          <w:sz w:val="28"/>
          <w:szCs w:val="28"/>
        </w:rPr>
        <w:t xml:space="preserve"> (если Законом о контрактной системе предусмотрена документация), протоколы, разъяснения</w:t>
      </w:r>
      <w:r w:rsidR="001E6BB3" w:rsidRPr="00B809EA">
        <w:rPr>
          <w:sz w:val="28"/>
          <w:szCs w:val="28"/>
        </w:rPr>
        <w:t xml:space="preserve"> </w:t>
      </w:r>
      <w:r w:rsidR="00ED53B7" w:rsidRPr="00B809EA">
        <w:rPr>
          <w:sz w:val="28"/>
          <w:szCs w:val="28"/>
        </w:rPr>
        <w:t>положений извещения. При получении соответствующего обращения от муниципального заказчика размещает извещение об отмене поставщика (подрядчика, исполнителя)</w:t>
      </w:r>
      <w:r w:rsidR="00A40BC3" w:rsidRPr="00B809EA">
        <w:rPr>
          <w:sz w:val="28"/>
          <w:szCs w:val="28"/>
        </w:rPr>
        <w:t>.</w:t>
      </w:r>
    </w:p>
    <w:p w14:paraId="16C54FEC" w14:textId="77777777" w:rsidR="00A40BC3" w:rsidRPr="00B809EA" w:rsidRDefault="00C345CD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В случае поступления запроса о даче разъяснений положений извещения о закупке</w:t>
      </w:r>
      <w:r w:rsidR="001E6BB3" w:rsidRPr="00B809EA">
        <w:rPr>
          <w:sz w:val="28"/>
          <w:szCs w:val="28"/>
        </w:rPr>
        <w:t xml:space="preserve"> </w:t>
      </w:r>
      <w:r w:rsidRPr="00B809EA">
        <w:rPr>
          <w:sz w:val="28"/>
          <w:szCs w:val="28"/>
        </w:rPr>
        <w:t xml:space="preserve">отдел муниципальных закупок подготавливает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>и направляет в письменн</w:t>
      </w:r>
      <w:r w:rsidR="006971A1" w:rsidRPr="00B809EA">
        <w:rPr>
          <w:sz w:val="28"/>
          <w:szCs w:val="28"/>
        </w:rPr>
        <w:t xml:space="preserve">ой форме и в форме электронного </w:t>
      </w:r>
      <w:r w:rsidRPr="00B809EA">
        <w:rPr>
          <w:sz w:val="28"/>
          <w:szCs w:val="28"/>
        </w:rPr>
        <w:t>документа текст запроса муницип</w:t>
      </w:r>
      <w:r w:rsidR="00D4481A" w:rsidRPr="00B809EA">
        <w:rPr>
          <w:sz w:val="28"/>
          <w:szCs w:val="28"/>
        </w:rPr>
        <w:t xml:space="preserve">альному заказчику – </w:t>
      </w:r>
      <w:r w:rsidRPr="00B809EA">
        <w:rPr>
          <w:sz w:val="28"/>
          <w:szCs w:val="28"/>
        </w:rPr>
        <w:t>инициатор</w:t>
      </w:r>
      <w:r w:rsidR="00600D76" w:rsidRPr="00B809EA">
        <w:rPr>
          <w:sz w:val="28"/>
          <w:szCs w:val="28"/>
        </w:rPr>
        <w:t>у закупки. Получает</w:t>
      </w:r>
      <w:r w:rsidRPr="00B809EA">
        <w:rPr>
          <w:sz w:val="28"/>
          <w:szCs w:val="28"/>
        </w:rPr>
        <w:t xml:space="preserve"> </w:t>
      </w:r>
      <w:r w:rsidRPr="00B809EA">
        <w:rPr>
          <w:sz w:val="28"/>
          <w:szCs w:val="28"/>
        </w:rPr>
        <w:lastRenderedPageBreak/>
        <w:t>разъяснения положений извещения о закупке и размещает их в единой</w:t>
      </w:r>
      <w:r w:rsidR="001E6BB3" w:rsidRPr="00B809EA">
        <w:rPr>
          <w:sz w:val="28"/>
          <w:szCs w:val="28"/>
        </w:rPr>
        <w:t xml:space="preserve"> </w:t>
      </w:r>
      <w:r w:rsidRPr="00B809EA">
        <w:rPr>
          <w:sz w:val="28"/>
          <w:szCs w:val="28"/>
        </w:rPr>
        <w:t>информационной системе.</w:t>
      </w:r>
    </w:p>
    <w:p w14:paraId="2A97C509" w14:textId="77777777" w:rsidR="00D75A9C" w:rsidRPr="00B809EA" w:rsidRDefault="00D75A9C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В случае поступления жалобы на действие/бездействие муниципального заказчика или уполномоченного органа</w:t>
      </w:r>
      <w:r w:rsidR="00782657" w:rsidRPr="00B809EA">
        <w:rPr>
          <w:sz w:val="28"/>
          <w:szCs w:val="28"/>
        </w:rPr>
        <w:t>,</w:t>
      </w:r>
      <w:r w:rsidRPr="00B809EA">
        <w:rPr>
          <w:sz w:val="28"/>
          <w:szCs w:val="28"/>
        </w:rPr>
        <w:t xml:space="preserve"> отдел муниципальных закупок на основании инфор</w:t>
      </w:r>
      <w:r w:rsidR="007F0076" w:rsidRPr="00B809EA">
        <w:rPr>
          <w:sz w:val="28"/>
          <w:szCs w:val="28"/>
        </w:rPr>
        <w:t xml:space="preserve">мации </w:t>
      </w:r>
      <w:r w:rsidR="00782657" w:rsidRPr="00B809EA">
        <w:rPr>
          <w:sz w:val="28"/>
          <w:szCs w:val="28"/>
        </w:rPr>
        <w:t xml:space="preserve">от </w:t>
      </w:r>
      <w:r w:rsidR="007F0076" w:rsidRPr="00B809EA">
        <w:rPr>
          <w:sz w:val="28"/>
          <w:szCs w:val="28"/>
        </w:rPr>
        <w:t xml:space="preserve">муниципального заказчика </w:t>
      </w:r>
      <w:r w:rsidRPr="00B809EA">
        <w:rPr>
          <w:sz w:val="28"/>
          <w:szCs w:val="28"/>
        </w:rPr>
        <w:t>готовит возражение на жалобу и представляет интересы в органах Федеральной антимонопольной службы совместно с муниципальным заказчиком.</w:t>
      </w:r>
    </w:p>
    <w:p w14:paraId="1B6EBBDE" w14:textId="77777777" w:rsidR="00D03945" w:rsidRPr="00B809EA" w:rsidRDefault="00541C9B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После завершения процедуры определения поставщика (подрядчика, исполнителя) специалист уполномоченного органа в течени</w:t>
      </w:r>
      <w:r w:rsidR="00D03945" w:rsidRPr="00B809EA">
        <w:rPr>
          <w:sz w:val="28"/>
          <w:szCs w:val="28"/>
        </w:rPr>
        <w:t>е</w:t>
      </w:r>
      <w:r w:rsidRPr="00B809EA">
        <w:rPr>
          <w:sz w:val="28"/>
          <w:szCs w:val="28"/>
        </w:rPr>
        <w:t xml:space="preserve"> 20 дней формирует пакет документов «в дело»</w:t>
      </w:r>
      <w:r w:rsidR="00D03945" w:rsidRPr="00B809EA">
        <w:rPr>
          <w:sz w:val="28"/>
          <w:szCs w:val="28"/>
        </w:rPr>
        <w:t>, а именно складывает в хронологическом порядке, нумерует все листы в правом верхнем углу, при этом дело должно содержать не более 250 листов, прошивает и скрепляет печатью отдела. Данные документы хранятся не менее шести лет с момента начала закупки.</w:t>
      </w:r>
    </w:p>
    <w:p w14:paraId="022A0613" w14:textId="77777777" w:rsidR="00C345CD" w:rsidRPr="00B809EA" w:rsidRDefault="00C345CD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Муниципальные заказчики осуществляют закупки у единственного поставщика (подрядчика, исполнителя) на</w:t>
      </w:r>
      <w:r w:rsidR="001E6BB3" w:rsidRPr="00B809EA">
        <w:rPr>
          <w:sz w:val="28"/>
          <w:szCs w:val="28"/>
        </w:rPr>
        <w:t xml:space="preserve"> </w:t>
      </w:r>
      <w:r w:rsidRPr="00B809EA">
        <w:rPr>
          <w:sz w:val="28"/>
          <w:szCs w:val="28"/>
        </w:rPr>
        <w:t xml:space="preserve">основании статьи </w:t>
      </w:r>
      <w:r w:rsidR="00AD0506" w:rsidRPr="00B809EA">
        <w:rPr>
          <w:sz w:val="28"/>
          <w:szCs w:val="28"/>
        </w:rPr>
        <w:t xml:space="preserve">93 Закона </w:t>
      </w:r>
      <w:r w:rsidR="007867A0" w:rsidRPr="00B809EA">
        <w:rPr>
          <w:sz w:val="28"/>
          <w:szCs w:val="28"/>
        </w:rPr>
        <w:br/>
      </w:r>
      <w:r w:rsidR="00AD0506" w:rsidRPr="00B809EA">
        <w:rPr>
          <w:sz w:val="28"/>
          <w:szCs w:val="28"/>
        </w:rPr>
        <w:t>о контрактной системе</w:t>
      </w:r>
      <w:r w:rsidRPr="00B809EA">
        <w:rPr>
          <w:sz w:val="28"/>
          <w:szCs w:val="28"/>
        </w:rPr>
        <w:t>.</w:t>
      </w:r>
    </w:p>
    <w:p w14:paraId="2137B2E3" w14:textId="77777777" w:rsidR="00C345CD" w:rsidRPr="00B809EA" w:rsidRDefault="00C345CD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Муниципальные заказчики осуществляют определение поставщика (подрядчика, исполнителя) путем проведения запроса котировок.</w:t>
      </w:r>
    </w:p>
    <w:p w14:paraId="70D679D8" w14:textId="77777777" w:rsidR="00C345CD" w:rsidRPr="00B809EA" w:rsidRDefault="00C345CD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Муниципальные заказчики в случае принятия решения об отказе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>от проведения закупки, внесения изменений</w:t>
      </w:r>
      <w:r w:rsidR="00782657" w:rsidRPr="00B809EA">
        <w:rPr>
          <w:sz w:val="28"/>
          <w:szCs w:val="28"/>
        </w:rPr>
        <w:t xml:space="preserve"> в извещение о закупке</w:t>
      </w:r>
      <w:r w:rsidR="00CA3099" w:rsidRPr="00B809EA">
        <w:rPr>
          <w:sz w:val="28"/>
          <w:szCs w:val="28"/>
        </w:rPr>
        <w:t>,</w:t>
      </w:r>
      <w:r w:rsidRPr="00B809EA">
        <w:rPr>
          <w:sz w:val="28"/>
          <w:szCs w:val="28"/>
        </w:rPr>
        <w:t xml:space="preserve"> направля</w:t>
      </w:r>
      <w:r w:rsidR="00600D76" w:rsidRPr="00B809EA">
        <w:rPr>
          <w:sz w:val="28"/>
          <w:szCs w:val="28"/>
        </w:rPr>
        <w:t>ю</w:t>
      </w:r>
      <w:r w:rsidRPr="00B809EA">
        <w:rPr>
          <w:sz w:val="28"/>
          <w:szCs w:val="28"/>
        </w:rPr>
        <w:t>т в отдел муниципальных закупок соответствующий документ на бумажном носителе и в электронном виде за подписью лица</w:t>
      </w:r>
      <w:r w:rsidR="00782657" w:rsidRPr="00B809EA">
        <w:rPr>
          <w:sz w:val="28"/>
          <w:szCs w:val="28"/>
        </w:rPr>
        <w:t>,</w:t>
      </w:r>
      <w:r w:rsidRPr="00B809EA">
        <w:rPr>
          <w:sz w:val="28"/>
          <w:szCs w:val="28"/>
        </w:rPr>
        <w:t xml:space="preserve"> уполномоченного принимать решение</w:t>
      </w:r>
      <w:r w:rsidR="00782657" w:rsidRPr="00B809EA">
        <w:rPr>
          <w:sz w:val="28"/>
          <w:szCs w:val="28"/>
        </w:rPr>
        <w:t>,</w:t>
      </w:r>
      <w:r w:rsidRPr="00B809EA">
        <w:rPr>
          <w:sz w:val="28"/>
          <w:szCs w:val="28"/>
        </w:rPr>
        <w:t xml:space="preserve"> не позднее срока установленного Законом о контрактной системе.</w:t>
      </w:r>
    </w:p>
    <w:p w14:paraId="6F0D39F8" w14:textId="77777777" w:rsidR="00AD0506" w:rsidRPr="00B809EA" w:rsidRDefault="00AD0506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Муниципальные заказчики заключают муниципальные контракты, </w:t>
      </w:r>
      <w:r w:rsidR="009F6179" w:rsidRPr="00B809EA">
        <w:rPr>
          <w:sz w:val="28"/>
          <w:szCs w:val="28"/>
        </w:rPr>
        <w:t xml:space="preserve">включая их исполнение и приёмку </w:t>
      </w:r>
      <w:r w:rsidRPr="00B809EA">
        <w:rPr>
          <w:sz w:val="28"/>
          <w:szCs w:val="28"/>
        </w:rPr>
        <w:t>поставленных товаров, выполненных работ, оказанных услуг.</w:t>
      </w:r>
    </w:p>
    <w:p w14:paraId="6975CB83" w14:textId="77777777" w:rsidR="00C345CD" w:rsidRPr="00B809EA" w:rsidRDefault="00C345CD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Муниципальные заказчики вправе привлечь на основе контракта специализированную организацию для</w:t>
      </w:r>
      <w:r w:rsidR="001E6BB3" w:rsidRPr="00B809EA">
        <w:rPr>
          <w:sz w:val="28"/>
          <w:szCs w:val="28"/>
        </w:rPr>
        <w:t xml:space="preserve"> </w:t>
      </w:r>
      <w:r w:rsidRPr="00B809EA">
        <w:rPr>
          <w:sz w:val="28"/>
          <w:szCs w:val="28"/>
        </w:rPr>
        <w:t xml:space="preserve">выполнения отдельных функций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>по определению постав</w:t>
      </w:r>
      <w:r w:rsidR="00DD4A90" w:rsidRPr="00B809EA">
        <w:rPr>
          <w:sz w:val="28"/>
          <w:szCs w:val="28"/>
        </w:rPr>
        <w:t>щика (подрядчика, исполнителя).</w:t>
      </w:r>
    </w:p>
    <w:p w14:paraId="670D5A7F" w14:textId="77777777" w:rsidR="00224442" w:rsidRPr="00B809EA" w:rsidRDefault="00E06515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Муниципальные заказчики</w:t>
      </w:r>
      <w:r w:rsidR="00224442" w:rsidRPr="00B809EA">
        <w:rPr>
          <w:sz w:val="28"/>
          <w:szCs w:val="28"/>
        </w:rPr>
        <w:t xml:space="preserve"> вправе осуществлять</w:t>
      </w:r>
      <w:r w:rsidR="001E6BB3" w:rsidRPr="00B809EA">
        <w:rPr>
          <w:sz w:val="28"/>
          <w:szCs w:val="28"/>
        </w:rPr>
        <w:t xml:space="preserve"> </w:t>
      </w:r>
      <w:r w:rsidR="00224442" w:rsidRPr="00B809EA">
        <w:rPr>
          <w:sz w:val="28"/>
          <w:szCs w:val="28"/>
        </w:rPr>
        <w:t xml:space="preserve">проведение совместных конкурсов или аукционов  на основании заключенных </w:t>
      </w:r>
      <w:r w:rsidR="007867A0" w:rsidRPr="00B809EA">
        <w:rPr>
          <w:sz w:val="28"/>
          <w:szCs w:val="28"/>
        </w:rPr>
        <w:br/>
      </w:r>
      <w:r w:rsidR="00224442" w:rsidRPr="00B809EA">
        <w:rPr>
          <w:sz w:val="28"/>
          <w:szCs w:val="28"/>
        </w:rPr>
        <w:t>в соответствии с ч</w:t>
      </w:r>
      <w:r w:rsidR="00961F0E" w:rsidRPr="00B809EA">
        <w:rPr>
          <w:sz w:val="28"/>
          <w:szCs w:val="28"/>
        </w:rPr>
        <w:t>астью</w:t>
      </w:r>
      <w:r w:rsidR="00224442" w:rsidRPr="00B809EA">
        <w:rPr>
          <w:sz w:val="28"/>
          <w:szCs w:val="28"/>
        </w:rPr>
        <w:t xml:space="preserve"> 2 ст</w:t>
      </w:r>
      <w:r w:rsidR="00961F0E" w:rsidRPr="00B809EA">
        <w:rPr>
          <w:sz w:val="28"/>
          <w:szCs w:val="28"/>
        </w:rPr>
        <w:t>атьи</w:t>
      </w:r>
      <w:r w:rsidR="00224442" w:rsidRPr="00B809EA">
        <w:rPr>
          <w:sz w:val="28"/>
          <w:szCs w:val="28"/>
        </w:rPr>
        <w:t xml:space="preserve"> 25 Закона о контрактной системе Соглашений. </w:t>
      </w:r>
    </w:p>
    <w:p w14:paraId="0655A849" w14:textId="77777777" w:rsidR="00C345CD" w:rsidRPr="00B809EA" w:rsidRDefault="00C345CD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Специалисты отдела муниципальных закупок,</w:t>
      </w:r>
      <w:r w:rsidR="00D05FDB" w:rsidRPr="00B809EA">
        <w:rPr>
          <w:sz w:val="28"/>
          <w:szCs w:val="28"/>
        </w:rPr>
        <w:t xml:space="preserve"> </w:t>
      </w:r>
      <w:r w:rsidRPr="00B809EA">
        <w:rPr>
          <w:sz w:val="28"/>
          <w:szCs w:val="28"/>
        </w:rPr>
        <w:t>виновные в нарушении законодательства РФ и иных нормативных правовых актов о контрактной</w:t>
      </w:r>
      <w:r w:rsidR="00D05FDB" w:rsidRPr="00B809EA">
        <w:rPr>
          <w:sz w:val="28"/>
          <w:szCs w:val="28"/>
        </w:rPr>
        <w:t xml:space="preserve"> </w:t>
      </w:r>
      <w:r w:rsidRPr="00B809EA">
        <w:rPr>
          <w:sz w:val="28"/>
          <w:szCs w:val="28"/>
        </w:rPr>
        <w:t xml:space="preserve">системе в сфере закупок, несут дисциплинарную, гражданско-правовую, административную, уголовную ответственность в соответствии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 xml:space="preserve">с законодательством РФ в части функций иполномочий, возложенных на них настоящим </w:t>
      </w:r>
      <w:r w:rsidR="00CA54C5" w:rsidRPr="00B809EA">
        <w:rPr>
          <w:sz w:val="28"/>
          <w:szCs w:val="28"/>
        </w:rPr>
        <w:t>Порядком</w:t>
      </w:r>
      <w:r w:rsidRPr="00B809EA">
        <w:rPr>
          <w:sz w:val="28"/>
          <w:szCs w:val="28"/>
        </w:rPr>
        <w:t>.</w:t>
      </w:r>
    </w:p>
    <w:p w14:paraId="1F25AC72" w14:textId="77777777" w:rsidR="00834EA2" w:rsidRPr="00B809EA" w:rsidRDefault="00F71A7D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Муниципальный заказчик несет ответственность</w:t>
      </w:r>
      <w:r w:rsidR="00834EA2" w:rsidRPr="00B809EA">
        <w:rPr>
          <w:sz w:val="28"/>
          <w:szCs w:val="28"/>
        </w:rPr>
        <w:t>:</w:t>
      </w:r>
    </w:p>
    <w:p w14:paraId="03556689" w14:textId="77777777" w:rsidR="00F71A7D" w:rsidRPr="00B809EA" w:rsidRDefault="00E0092D" w:rsidP="002D63E7">
      <w:pPr>
        <w:tabs>
          <w:tab w:val="left" w:pos="1418"/>
        </w:tabs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71A7D" w:rsidRPr="00B809EA">
        <w:rPr>
          <w:sz w:val="28"/>
          <w:szCs w:val="28"/>
        </w:rPr>
        <w:t>за идентичность информации, содержащейся в заявке, представленной на бумажно</w:t>
      </w:r>
      <w:r w:rsidR="00834EA2" w:rsidRPr="00B809EA">
        <w:rPr>
          <w:sz w:val="28"/>
          <w:szCs w:val="28"/>
        </w:rPr>
        <w:t>м носителе и в электронном виде;</w:t>
      </w:r>
    </w:p>
    <w:p w14:paraId="7E4B566E" w14:textId="77777777" w:rsidR="00F71A7D" w:rsidRPr="00B809EA" w:rsidRDefault="00E0092D" w:rsidP="00E0092D">
      <w:pPr>
        <w:tabs>
          <w:tab w:val="left" w:pos="1418"/>
        </w:tabs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71A7D" w:rsidRPr="00B809EA">
        <w:rPr>
          <w:sz w:val="28"/>
          <w:szCs w:val="28"/>
        </w:rPr>
        <w:t>за наличие лимитов бюджетных ассигнований для заключения контракта</w:t>
      </w:r>
      <w:r w:rsidR="00834EA2" w:rsidRPr="00B809EA">
        <w:rPr>
          <w:sz w:val="28"/>
          <w:szCs w:val="28"/>
        </w:rPr>
        <w:t>;</w:t>
      </w:r>
    </w:p>
    <w:p w14:paraId="2B3FB0CD" w14:textId="77777777" w:rsidR="00834EA2" w:rsidRPr="00B809EA" w:rsidRDefault="00E0092D" w:rsidP="00E0092D">
      <w:pPr>
        <w:tabs>
          <w:tab w:val="left" w:pos="1418"/>
        </w:tabs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71A7D" w:rsidRPr="00B809EA">
        <w:rPr>
          <w:sz w:val="28"/>
          <w:szCs w:val="28"/>
        </w:rPr>
        <w:t>за описание объекта закупки</w:t>
      </w:r>
      <w:r w:rsidR="00834EA2" w:rsidRPr="00B809EA">
        <w:rPr>
          <w:sz w:val="28"/>
          <w:szCs w:val="28"/>
        </w:rPr>
        <w:t>;</w:t>
      </w:r>
    </w:p>
    <w:p w14:paraId="456E762C" w14:textId="77777777" w:rsidR="00834EA2" w:rsidRPr="00B809EA" w:rsidRDefault="00E0092D" w:rsidP="00E0092D">
      <w:pPr>
        <w:tabs>
          <w:tab w:val="left" w:pos="1418"/>
        </w:tabs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4EA2" w:rsidRPr="00B809EA">
        <w:rPr>
          <w:sz w:val="28"/>
          <w:szCs w:val="28"/>
        </w:rPr>
        <w:t xml:space="preserve">за </w:t>
      </w:r>
      <w:r w:rsidR="00F71A7D" w:rsidRPr="00B809EA">
        <w:rPr>
          <w:sz w:val="28"/>
          <w:szCs w:val="28"/>
        </w:rPr>
        <w:t>обоснование начальной (максимальной) цены контракта</w:t>
      </w:r>
      <w:r w:rsidR="00834EA2" w:rsidRPr="00B809EA">
        <w:rPr>
          <w:sz w:val="28"/>
          <w:szCs w:val="28"/>
        </w:rPr>
        <w:t>;</w:t>
      </w:r>
    </w:p>
    <w:p w14:paraId="39B85DB0" w14:textId="77777777" w:rsidR="00834EA2" w:rsidRPr="00B809EA" w:rsidRDefault="00E0092D" w:rsidP="00E0092D">
      <w:pPr>
        <w:tabs>
          <w:tab w:val="left" w:pos="1418"/>
        </w:tabs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34EA2" w:rsidRPr="00B809EA">
        <w:rPr>
          <w:sz w:val="28"/>
          <w:szCs w:val="28"/>
        </w:rPr>
        <w:t xml:space="preserve">за </w:t>
      </w:r>
      <w:r w:rsidR="00AD0506" w:rsidRPr="00B809EA">
        <w:rPr>
          <w:sz w:val="28"/>
          <w:szCs w:val="28"/>
        </w:rPr>
        <w:t>проект</w:t>
      </w:r>
      <w:r w:rsidR="00F71A7D" w:rsidRPr="00B809EA">
        <w:rPr>
          <w:sz w:val="28"/>
          <w:szCs w:val="28"/>
        </w:rPr>
        <w:t xml:space="preserve"> контракта</w:t>
      </w:r>
      <w:r w:rsidR="00834EA2" w:rsidRPr="00B809EA">
        <w:rPr>
          <w:sz w:val="28"/>
          <w:szCs w:val="28"/>
        </w:rPr>
        <w:t>.</w:t>
      </w:r>
    </w:p>
    <w:p w14:paraId="70EEEB65" w14:textId="77777777" w:rsidR="00323402" w:rsidRPr="00B809EA" w:rsidRDefault="00323402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Комиссия по осуществлению закупок (далее – Комиссия) создается для каждой закупки отдельно в соответствии со ст</w:t>
      </w:r>
      <w:r w:rsidR="00961F0E" w:rsidRPr="00B809EA">
        <w:rPr>
          <w:sz w:val="28"/>
          <w:szCs w:val="28"/>
        </w:rPr>
        <w:t>атьей</w:t>
      </w:r>
      <w:r w:rsidRPr="00B809EA">
        <w:rPr>
          <w:sz w:val="28"/>
          <w:szCs w:val="28"/>
        </w:rPr>
        <w:t xml:space="preserve"> 39 Закона о контрактной системе. Персональный состав Комиссии, ее председатель, заместитель председателя, секретарь и члены Комиссии утверждаются постановлением Администрации города Батайска.</w:t>
      </w:r>
    </w:p>
    <w:p w14:paraId="18C98651" w14:textId="77777777" w:rsidR="00323402" w:rsidRPr="00B809EA" w:rsidRDefault="00323402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Решение о создании Комиссии принимается до начала проведения закупки.</w:t>
      </w:r>
    </w:p>
    <w:p w14:paraId="06329863" w14:textId="77777777" w:rsidR="00323402" w:rsidRPr="00B809EA" w:rsidRDefault="00323402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Число членов комиссии должно быть не менее чем три человека. </w:t>
      </w:r>
      <w:r w:rsidR="00D05FDB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>В состав комиссии входят не менее двух специалистов от муниципального заказчика и не менее одного специалиста от отдела муниципальных закупок.</w:t>
      </w:r>
      <w:r w:rsidR="00D05FDB" w:rsidRPr="00B809EA">
        <w:rPr>
          <w:sz w:val="28"/>
          <w:szCs w:val="28"/>
        </w:rPr>
        <w:t xml:space="preserve"> </w:t>
      </w:r>
      <w:r w:rsidR="00AA79C4" w:rsidRPr="00B809EA">
        <w:rPr>
          <w:sz w:val="28"/>
          <w:szCs w:val="28"/>
        </w:rPr>
        <w:t xml:space="preserve">При осуществлении проведение совместного конкурса или аукциона члены комиссии </w:t>
      </w:r>
      <w:r w:rsidR="00D05FDB" w:rsidRPr="00B809EA">
        <w:rPr>
          <w:sz w:val="28"/>
          <w:szCs w:val="28"/>
        </w:rPr>
        <w:t xml:space="preserve">от муниципального заказчика </w:t>
      </w:r>
      <w:r w:rsidR="00AA79C4" w:rsidRPr="00B809EA">
        <w:rPr>
          <w:sz w:val="28"/>
          <w:szCs w:val="28"/>
        </w:rPr>
        <w:t xml:space="preserve">определяются </w:t>
      </w:r>
      <w:r w:rsidR="00E5212A" w:rsidRPr="00B809EA">
        <w:rPr>
          <w:sz w:val="28"/>
          <w:szCs w:val="28"/>
        </w:rPr>
        <w:t>С</w:t>
      </w:r>
      <w:r w:rsidR="00AA79C4" w:rsidRPr="00B809EA">
        <w:rPr>
          <w:sz w:val="28"/>
          <w:szCs w:val="28"/>
        </w:rPr>
        <w:t>оглашением, заключенным в соответствии с</w:t>
      </w:r>
      <w:r w:rsidR="00E5212A" w:rsidRPr="00B809EA">
        <w:rPr>
          <w:sz w:val="28"/>
          <w:szCs w:val="28"/>
        </w:rPr>
        <w:t xml:space="preserve"> ч</w:t>
      </w:r>
      <w:r w:rsidR="00961F0E" w:rsidRPr="00B809EA">
        <w:rPr>
          <w:sz w:val="28"/>
          <w:szCs w:val="28"/>
        </w:rPr>
        <w:t>астью</w:t>
      </w:r>
      <w:r w:rsidR="00E5212A" w:rsidRPr="00B809EA">
        <w:rPr>
          <w:sz w:val="28"/>
          <w:szCs w:val="28"/>
        </w:rPr>
        <w:t xml:space="preserve"> 2 </w:t>
      </w:r>
      <w:r w:rsidR="00AA79C4" w:rsidRPr="00B809EA">
        <w:rPr>
          <w:sz w:val="28"/>
          <w:szCs w:val="28"/>
        </w:rPr>
        <w:t>ст</w:t>
      </w:r>
      <w:r w:rsidR="00961F0E" w:rsidRPr="00B809EA">
        <w:rPr>
          <w:sz w:val="28"/>
          <w:szCs w:val="28"/>
        </w:rPr>
        <w:t>атьи</w:t>
      </w:r>
      <w:r w:rsidR="00AA79C4" w:rsidRPr="00B809EA">
        <w:rPr>
          <w:sz w:val="28"/>
          <w:szCs w:val="28"/>
        </w:rPr>
        <w:t xml:space="preserve"> 25 Закона о контрактной системе.</w:t>
      </w:r>
    </w:p>
    <w:p w14:paraId="5E0CC1F7" w14:textId="77777777" w:rsidR="00323402" w:rsidRPr="00B809EA" w:rsidRDefault="00323402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Комиссия в процессе своей деятельности руководствуется Конституцией Российской Федерации, Бюджетным кодексом Российской Федерации, Гражданским кодексом Российской Федерации, Закон</w:t>
      </w:r>
      <w:r w:rsidR="009F6179" w:rsidRPr="00B809EA">
        <w:rPr>
          <w:sz w:val="28"/>
          <w:szCs w:val="28"/>
        </w:rPr>
        <w:t>ом</w:t>
      </w:r>
      <w:r w:rsidR="00D05FDB" w:rsidRPr="00B809EA">
        <w:rPr>
          <w:sz w:val="28"/>
          <w:szCs w:val="28"/>
        </w:rPr>
        <w:t xml:space="preserve">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 xml:space="preserve">о контрактной системе, </w:t>
      </w:r>
      <w:r w:rsidR="00D05FDB" w:rsidRPr="00B809EA">
        <w:rPr>
          <w:sz w:val="28"/>
          <w:szCs w:val="28"/>
        </w:rPr>
        <w:t xml:space="preserve">Федеральным законом от 26.07.2006 № 135-ФЗ </w:t>
      </w:r>
      <w:r w:rsidR="007867A0" w:rsidRPr="00B809EA">
        <w:rPr>
          <w:sz w:val="28"/>
          <w:szCs w:val="28"/>
        </w:rPr>
        <w:br/>
      </w:r>
      <w:r w:rsidR="00D05FDB" w:rsidRPr="00B809EA">
        <w:rPr>
          <w:sz w:val="28"/>
          <w:szCs w:val="28"/>
        </w:rPr>
        <w:t xml:space="preserve">«О защите конкуренции» </w:t>
      </w:r>
      <w:r w:rsidRPr="00B809EA">
        <w:rPr>
          <w:sz w:val="28"/>
          <w:szCs w:val="28"/>
        </w:rPr>
        <w:t>(далее – Закон о защите конкуренции), иными действующими нормативными правовыми актами Российской Федерации, приказами и распоряжениями заказчика и настоящим Порядком.</w:t>
      </w:r>
    </w:p>
    <w:p w14:paraId="2A79FCD2" w14:textId="77777777" w:rsidR="00323402" w:rsidRPr="00B809EA" w:rsidRDefault="00323402" w:rsidP="00257454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Муниципальный заказчик </w:t>
      </w:r>
      <w:r w:rsidR="00C32E45" w:rsidRPr="00B809EA">
        <w:rPr>
          <w:sz w:val="28"/>
          <w:szCs w:val="28"/>
        </w:rPr>
        <w:t xml:space="preserve">направляет для </w:t>
      </w:r>
      <w:r w:rsidRPr="00B809EA">
        <w:rPr>
          <w:sz w:val="28"/>
          <w:szCs w:val="28"/>
        </w:rPr>
        <w:t>включ</w:t>
      </w:r>
      <w:r w:rsidR="00C32E45" w:rsidRPr="00B809EA">
        <w:rPr>
          <w:sz w:val="28"/>
          <w:szCs w:val="28"/>
        </w:rPr>
        <w:t>ения</w:t>
      </w:r>
      <w:r w:rsidRPr="00B809EA">
        <w:rPr>
          <w:sz w:val="28"/>
          <w:szCs w:val="28"/>
        </w:rPr>
        <w:t xml:space="preserve"> в состав комиссии преимущественно лиц, прошедших профессиональную переподготовку или повышение квалификации в сфере закупок и имеющих электронно-цифровую подпись, а также лиц, обладающих специальными знаниями, относящимися к объекту закупки. При этом, ответственность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 xml:space="preserve">за достоверность сведений о наличии профессиональной переподготовки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>или повышения квалификации в сфере закупок, а также о наличии электронно-цифровой подписи у предоставляемого от муниципального заказчика члена Комиссии, возлагается на муниципального заказчика.</w:t>
      </w:r>
    </w:p>
    <w:p w14:paraId="24E4C0D5" w14:textId="77777777" w:rsidR="00323402" w:rsidRPr="00B809EA" w:rsidRDefault="00323402" w:rsidP="007867A0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Членами Комиссии не могут быть: </w:t>
      </w:r>
    </w:p>
    <w:p w14:paraId="76C67C39" w14:textId="77777777" w:rsidR="00323402" w:rsidRPr="00B809EA" w:rsidRDefault="00323402" w:rsidP="007867A0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993"/>
        <w:contextualSpacing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физические лица, которые были привлечены в качестве экспертов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 xml:space="preserve">к проведению экспертной оценки извещения об осуществлении закупки, документации о закупке (в случае, если </w:t>
      </w:r>
      <w:r w:rsidR="00C32E45" w:rsidRPr="00B809EA">
        <w:rPr>
          <w:sz w:val="28"/>
          <w:szCs w:val="28"/>
        </w:rPr>
        <w:t xml:space="preserve">Законом о контрактной системе </w:t>
      </w:r>
      <w:r w:rsidRPr="00B809EA">
        <w:rPr>
          <w:sz w:val="28"/>
          <w:szCs w:val="28"/>
        </w:rPr>
        <w:t>предусмотрена документация о закупке), заявок на участие в конкурсе;</w:t>
      </w:r>
    </w:p>
    <w:p w14:paraId="37989689" w14:textId="77777777" w:rsidR="00323402" w:rsidRPr="00B809EA" w:rsidRDefault="00323402" w:rsidP="007867A0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993"/>
        <w:contextualSpacing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физические лица, имеющие личную заинтересованность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 xml:space="preserve">в результатах определения поставщика (подрядчика, исполнителя), в том числе физические лица, подавшие заявки на участие в определении поставщика (подрядчика, исполнителя), либо состоящие в трудовых отношениях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 xml:space="preserve">с организациями или физическими лицами, подавшими данные заявки, либо являющиеся управляющими организаций, подавших заявки на участие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 xml:space="preserve">в определении поставщика (подрядчика, исполнителя). Понятие </w:t>
      </w:r>
      <w:r w:rsidR="00D05FDB" w:rsidRPr="00B809EA">
        <w:rPr>
          <w:sz w:val="28"/>
          <w:szCs w:val="28"/>
        </w:rPr>
        <w:t>«</w:t>
      </w:r>
      <w:r w:rsidRPr="00B809EA">
        <w:rPr>
          <w:sz w:val="28"/>
          <w:szCs w:val="28"/>
        </w:rPr>
        <w:t>личная заинтересованность</w:t>
      </w:r>
      <w:r w:rsidR="00D05FDB" w:rsidRPr="00B809EA">
        <w:rPr>
          <w:sz w:val="28"/>
          <w:szCs w:val="28"/>
        </w:rPr>
        <w:t>»</w:t>
      </w:r>
      <w:r w:rsidRPr="00B809EA">
        <w:rPr>
          <w:sz w:val="28"/>
          <w:szCs w:val="28"/>
        </w:rPr>
        <w:t xml:space="preserve"> используется в значении, указанном в Федеральном </w:t>
      </w:r>
      <w:hyperlink r:id="rId10" w:history="1">
        <w:r w:rsidRPr="00B809EA">
          <w:rPr>
            <w:sz w:val="28"/>
            <w:szCs w:val="28"/>
          </w:rPr>
          <w:t>законе</w:t>
        </w:r>
      </w:hyperlink>
      <w:r w:rsidRPr="00B809EA">
        <w:rPr>
          <w:sz w:val="28"/>
          <w:szCs w:val="28"/>
        </w:rPr>
        <w:t xml:space="preserve"> от 25 декабря 2008 года </w:t>
      </w:r>
      <w:r w:rsidR="00D05FDB" w:rsidRPr="00B809EA">
        <w:rPr>
          <w:sz w:val="28"/>
          <w:szCs w:val="28"/>
        </w:rPr>
        <w:t>№</w:t>
      </w:r>
      <w:r w:rsidRPr="00B809EA">
        <w:rPr>
          <w:sz w:val="28"/>
          <w:szCs w:val="28"/>
        </w:rPr>
        <w:t xml:space="preserve"> 273-ФЗ </w:t>
      </w:r>
      <w:r w:rsidR="00D05FDB" w:rsidRPr="00B809EA">
        <w:rPr>
          <w:sz w:val="28"/>
          <w:szCs w:val="28"/>
        </w:rPr>
        <w:t>«</w:t>
      </w:r>
      <w:r w:rsidRPr="00B809EA">
        <w:rPr>
          <w:sz w:val="28"/>
          <w:szCs w:val="28"/>
        </w:rPr>
        <w:t>О противодействии коррупции</w:t>
      </w:r>
      <w:r w:rsidR="00D05FDB" w:rsidRPr="00B809EA">
        <w:rPr>
          <w:sz w:val="28"/>
          <w:szCs w:val="28"/>
        </w:rPr>
        <w:t>»</w:t>
      </w:r>
      <w:r w:rsidRPr="00B809EA">
        <w:rPr>
          <w:sz w:val="28"/>
          <w:szCs w:val="28"/>
        </w:rPr>
        <w:t>;</w:t>
      </w:r>
    </w:p>
    <w:p w14:paraId="73D3DB1C" w14:textId="77777777" w:rsidR="00323402" w:rsidRPr="00B809EA" w:rsidRDefault="00323402" w:rsidP="007867A0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993"/>
        <w:contextualSpacing/>
        <w:jc w:val="both"/>
        <w:rPr>
          <w:sz w:val="28"/>
          <w:szCs w:val="28"/>
        </w:rPr>
      </w:pPr>
      <w:r w:rsidRPr="00B809EA">
        <w:rPr>
          <w:sz w:val="28"/>
          <w:szCs w:val="28"/>
        </w:rPr>
        <w:lastRenderedPageBreak/>
        <w:t>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</w:t>
      </w:r>
    </w:p>
    <w:p w14:paraId="2189BD1B" w14:textId="77777777" w:rsidR="00323402" w:rsidRPr="00B809EA" w:rsidRDefault="00323402" w:rsidP="007867A0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993"/>
        <w:contextualSpacing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должностные лица органов контроля, указанных в </w:t>
      </w:r>
      <w:hyperlink r:id="rId11" w:history="1">
        <w:r w:rsidRPr="00B809EA">
          <w:rPr>
            <w:sz w:val="28"/>
            <w:szCs w:val="28"/>
          </w:rPr>
          <w:t>части 1 статьи 99</w:t>
        </w:r>
      </w:hyperlink>
      <w:r w:rsidRPr="00B809EA">
        <w:rPr>
          <w:sz w:val="28"/>
          <w:szCs w:val="28"/>
        </w:rPr>
        <w:t xml:space="preserve"> Закона о контрактной системе, непосредственно осуществляющие контроль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>в сфере закупок.</w:t>
      </w:r>
    </w:p>
    <w:p w14:paraId="3C287912" w14:textId="77777777" w:rsidR="00323402" w:rsidRPr="00B809EA" w:rsidRDefault="00323402" w:rsidP="007867A0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>Замена члена комиссии допускается только по решению муниципального заказчика. Член комиссии обязан незамедлительно сообщить муниципально</w:t>
      </w:r>
      <w:r w:rsidR="00C32E45" w:rsidRPr="00B809EA">
        <w:rPr>
          <w:sz w:val="28"/>
          <w:szCs w:val="28"/>
        </w:rPr>
        <w:t>му</w:t>
      </w:r>
      <w:r w:rsidRPr="00B809EA">
        <w:rPr>
          <w:sz w:val="28"/>
          <w:szCs w:val="28"/>
        </w:rPr>
        <w:t xml:space="preserve"> заказчику, </w:t>
      </w:r>
      <w:r w:rsidR="00C32E45" w:rsidRPr="00B809EA">
        <w:rPr>
          <w:sz w:val="28"/>
          <w:szCs w:val="28"/>
        </w:rPr>
        <w:t>инициирующему закупку</w:t>
      </w:r>
      <w:r w:rsidRPr="00B809EA">
        <w:rPr>
          <w:sz w:val="28"/>
          <w:szCs w:val="28"/>
        </w:rPr>
        <w:t xml:space="preserve">, о возникновении обстоятельств, предусмотренных </w:t>
      </w:r>
      <w:hyperlink r:id="rId12" w:history="1">
        <w:r w:rsidRPr="00B809EA">
          <w:rPr>
            <w:sz w:val="28"/>
            <w:szCs w:val="28"/>
          </w:rPr>
          <w:t>частью 6</w:t>
        </w:r>
      </w:hyperlink>
      <w:r w:rsidRPr="00B809EA">
        <w:rPr>
          <w:sz w:val="28"/>
          <w:szCs w:val="28"/>
        </w:rPr>
        <w:t xml:space="preserve"> статьи 39 Закона о контрактной системе. В случае выявления в составе комиссии физических лиц, указанных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 xml:space="preserve">в </w:t>
      </w:r>
      <w:hyperlink r:id="rId13" w:history="1">
        <w:r w:rsidRPr="00B809EA">
          <w:rPr>
            <w:sz w:val="28"/>
            <w:szCs w:val="28"/>
          </w:rPr>
          <w:t>части 6</w:t>
        </w:r>
      </w:hyperlink>
      <w:r w:rsidRPr="00B809EA">
        <w:rPr>
          <w:sz w:val="28"/>
          <w:szCs w:val="28"/>
        </w:rPr>
        <w:t xml:space="preserve"> статьи 39 Закона о контрактной системе, заказчик, принявший решение о включении </w:t>
      </w:r>
      <w:r w:rsidR="00C32E45" w:rsidRPr="00B809EA">
        <w:rPr>
          <w:sz w:val="28"/>
          <w:szCs w:val="28"/>
        </w:rPr>
        <w:t xml:space="preserve"> их </w:t>
      </w:r>
      <w:r w:rsidRPr="00B809EA">
        <w:rPr>
          <w:sz w:val="28"/>
          <w:szCs w:val="28"/>
        </w:rPr>
        <w:t xml:space="preserve">в состав комиссии, обязан незамедлительно заменить их другими физическими лицами, соответствующими требованиям, предусмотренным положениями </w:t>
      </w:r>
      <w:hyperlink r:id="rId14" w:history="1">
        <w:r w:rsidRPr="00B809EA">
          <w:rPr>
            <w:sz w:val="28"/>
            <w:szCs w:val="28"/>
          </w:rPr>
          <w:t>части 6</w:t>
        </w:r>
      </w:hyperlink>
      <w:r w:rsidRPr="00B809EA">
        <w:rPr>
          <w:sz w:val="28"/>
          <w:szCs w:val="28"/>
        </w:rPr>
        <w:t xml:space="preserve"> статьи 3</w:t>
      </w:r>
      <w:r w:rsidR="00A40BC3" w:rsidRPr="00B809EA">
        <w:rPr>
          <w:sz w:val="28"/>
          <w:szCs w:val="28"/>
        </w:rPr>
        <w:t>9 Закона о контрактной системе.</w:t>
      </w:r>
    </w:p>
    <w:p w14:paraId="77B96D38" w14:textId="77777777" w:rsidR="00323402" w:rsidRPr="00B809EA" w:rsidRDefault="00323402" w:rsidP="007867A0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Комиссия правомочна осуществлять свои функции, если в заседании комиссии участвует не менее чем 50 процентов общего числа ее членов. Члены комиссии могут участвовать в таком заседании с использованием систем видео-конференц-связи с соблюдением требований законодательства РФ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 xml:space="preserve">о защите государственной тайны. Члены комиссии должны быть своевременно уведомлены председателем комиссии о месте (при необходимости), дате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>и времени проведения заседания комиссии. Делегирование членами комиссии своих полномочий иным лицам не допускается.</w:t>
      </w:r>
    </w:p>
    <w:p w14:paraId="1F9FFAB3" w14:textId="77777777" w:rsidR="00323402" w:rsidRPr="00B809EA" w:rsidRDefault="00323402" w:rsidP="007867A0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Уведомление членов комиссии осуществляется до даты проведения такого заседания посредством направления </w:t>
      </w:r>
      <w:r w:rsidR="00C32E45" w:rsidRPr="00B809EA">
        <w:rPr>
          <w:sz w:val="28"/>
          <w:szCs w:val="28"/>
        </w:rPr>
        <w:t>уведомлений.</w:t>
      </w:r>
    </w:p>
    <w:p w14:paraId="57617A85" w14:textId="77777777" w:rsidR="00323402" w:rsidRPr="00B809EA" w:rsidRDefault="00323402" w:rsidP="007867A0">
      <w:pPr>
        <w:pStyle w:val="a8"/>
        <w:numPr>
          <w:ilvl w:val="0"/>
          <w:numId w:val="1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B809EA">
        <w:rPr>
          <w:sz w:val="28"/>
          <w:szCs w:val="28"/>
        </w:rPr>
        <w:t xml:space="preserve">Члены комиссии обязаны при осуществлении закупок принимать меры по предотвращению и урегулированию конфликта интересов в соответствии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 xml:space="preserve">с Федеральным законом от 25 декабря 2008 года </w:t>
      </w:r>
      <w:r w:rsidR="00D05FDB" w:rsidRPr="00B809EA">
        <w:rPr>
          <w:sz w:val="28"/>
          <w:szCs w:val="28"/>
        </w:rPr>
        <w:t xml:space="preserve">№ 273-ФЗ </w:t>
      </w:r>
      <w:r w:rsidR="007867A0" w:rsidRPr="00B809EA">
        <w:rPr>
          <w:sz w:val="28"/>
          <w:szCs w:val="28"/>
        </w:rPr>
        <w:br/>
      </w:r>
      <w:r w:rsidR="00D05FDB" w:rsidRPr="00B809EA">
        <w:rPr>
          <w:sz w:val="28"/>
          <w:szCs w:val="28"/>
        </w:rPr>
        <w:t>«</w:t>
      </w:r>
      <w:r w:rsidRPr="00B809EA">
        <w:rPr>
          <w:sz w:val="28"/>
          <w:szCs w:val="28"/>
        </w:rPr>
        <w:t>О противодействии коррупции</w:t>
      </w:r>
      <w:r w:rsidR="00D05FDB" w:rsidRPr="00B809EA">
        <w:rPr>
          <w:sz w:val="28"/>
          <w:szCs w:val="28"/>
        </w:rPr>
        <w:t>»</w:t>
      </w:r>
      <w:r w:rsidRPr="00B809EA">
        <w:rPr>
          <w:sz w:val="28"/>
          <w:szCs w:val="28"/>
        </w:rPr>
        <w:t xml:space="preserve">, в том числе с учетом информации, предоставленной заказчику в соответствии с частью 23 статьи 34 Закона </w:t>
      </w:r>
      <w:r w:rsidR="007867A0" w:rsidRPr="00B809EA">
        <w:rPr>
          <w:sz w:val="28"/>
          <w:szCs w:val="28"/>
        </w:rPr>
        <w:br/>
      </w:r>
      <w:r w:rsidRPr="00B809EA">
        <w:rPr>
          <w:sz w:val="28"/>
          <w:szCs w:val="28"/>
        </w:rPr>
        <w:t>о контрактной системе.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4"/>
        <w:gridCol w:w="4765"/>
      </w:tblGrid>
      <w:tr w:rsidR="00323402" w:rsidRPr="00B809EA" w14:paraId="3BB820AF" w14:textId="77777777" w:rsidTr="00857D33">
        <w:tc>
          <w:tcPr>
            <w:tcW w:w="4927" w:type="dxa"/>
          </w:tcPr>
          <w:p w14:paraId="51A623D2" w14:textId="77777777" w:rsidR="00323402" w:rsidRPr="00B809EA" w:rsidRDefault="00323402" w:rsidP="00857D33">
            <w:pPr>
              <w:rPr>
                <w:rFonts w:eastAsia="Calibri"/>
                <w:sz w:val="28"/>
                <w:szCs w:val="28"/>
              </w:rPr>
            </w:pPr>
          </w:p>
          <w:p w14:paraId="6DB91185" w14:textId="77777777" w:rsidR="0050087A" w:rsidRPr="00B809EA" w:rsidRDefault="0050087A" w:rsidP="00857D33">
            <w:pPr>
              <w:rPr>
                <w:rFonts w:eastAsia="Calibri"/>
                <w:sz w:val="28"/>
                <w:szCs w:val="28"/>
              </w:rPr>
            </w:pPr>
          </w:p>
          <w:p w14:paraId="6FE1FA2C" w14:textId="77777777" w:rsidR="00323402" w:rsidRPr="00B809EA" w:rsidRDefault="0050087A" w:rsidP="00857D33">
            <w:pPr>
              <w:rPr>
                <w:rFonts w:eastAsia="Calibri"/>
                <w:sz w:val="28"/>
                <w:szCs w:val="28"/>
              </w:rPr>
            </w:pPr>
            <w:r w:rsidRPr="00B809EA">
              <w:rPr>
                <w:rFonts w:eastAsia="Calibri"/>
                <w:sz w:val="28"/>
                <w:szCs w:val="28"/>
              </w:rPr>
              <w:t>Н</w:t>
            </w:r>
            <w:r w:rsidR="00323402" w:rsidRPr="00B809EA">
              <w:rPr>
                <w:rFonts w:eastAsia="Calibri"/>
                <w:sz w:val="28"/>
                <w:szCs w:val="28"/>
              </w:rPr>
              <w:t>ачальник общего отдела</w:t>
            </w:r>
          </w:p>
          <w:p w14:paraId="4B4768B0" w14:textId="77777777" w:rsidR="00323402" w:rsidRPr="00B809EA" w:rsidRDefault="00323402" w:rsidP="00857D33">
            <w:pPr>
              <w:rPr>
                <w:rFonts w:eastAsia="Calibri"/>
                <w:sz w:val="28"/>
                <w:szCs w:val="28"/>
              </w:rPr>
            </w:pPr>
            <w:r w:rsidRPr="00B809EA">
              <w:rPr>
                <w:rFonts w:eastAsia="Calibri"/>
                <w:sz w:val="28"/>
                <w:szCs w:val="28"/>
              </w:rPr>
              <w:t>Администрации города Батайска</w:t>
            </w:r>
          </w:p>
        </w:tc>
        <w:tc>
          <w:tcPr>
            <w:tcW w:w="4820" w:type="dxa"/>
          </w:tcPr>
          <w:p w14:paraId="0D8807C6" w14:textId="77777777" w:rsidR="00323402" w:rsidRPr="00B809EA" w:rsidRDefault="00323402" w:rsidP="00857D33">
            <w:pPr>
              <w:jc w:val="right"/>
              <w:rPr>
                <w:rFonts w:eastAsia="Calibri"/>
                <w:sz w:val="28"/>
                <w:szCs w:val="28"/>
              </w:rPr>
            </w:pPr>
          </w:p>
          <w:p w14:paraId="369EF69F" w14:textId="77777777" w:rsidR="00323402" w:rsidRPr="00B809EA" w:rsidRDefault="00323402" w:rsidP="00857D33">
            <w:pPr>
              <w:jc w:val="right"/>
              <w:rPr>
                <w:rFonts w:eastAsia="Calibri"/>
                <w:sz w:val="28"/>
                <w:szCs w:val="28"/>
              </w:rPr>
            </w:pPr>
          </w:p>
          <w:p w14:paraId="0B67F460" w14:textId="77777777" w:rsidR="00323402" w:rsidRPr="00B809EA" w:rsidRDefault="00323402" w:rsidP="00857D33">
            <w:pPr>
              <w:jc w:val="right"/>
              <w:rPr>
                <w:rFonts w:eastAsia="Calibri"/>
                <w:sz w:val="28"/>
                <w:szCs w:val="28"/>
              </w:rPr>
            </w:pPr>
          </w:p>
          <w:p w14:paraId="2E16CCB6" w14:textId="77777777" w:rsidR="00323402" w:rsidRPr="00B809EA" w:rsidRDefault="0050087A" w:rsidP="0050087A">
            <w:pPr>
              <w:jc w:val="right"/>
              <w:rPr>
                <w:rFonts w:eastAsia="Calibri"/>
                <w:sz w:val="28"/>
                <w:szCs w:val="28"/>
              </w:rPr>
            </w:pPr>
            <w:r w:rsidRPr="00B809EA">
              <w:rPr>
                <w:rFonts w:eastAsia="Calibri"/>
                <w:sz w:val="28"/>
                <w:szCs w:val="28"/>
              </w:rPr>
              <w:t>В</w:t>
            </w:r>
            <w:r w:rsidR="00323402" w:rsidRPr="00B809EA">
              <w:rPr>
                <w:rFonts w:eastAsia="Calibri"/>
                <w:sz w:val="28"/>
                <w:szCs w:val="28"/>
              </w:rPr>
              <w:t>.</w:t>
            </w:r>
            <w:r w:rsidRPr="00B809EA">
              <w:rPr>
                <w:rFonts w:eastAsia="Calibri"/>
                <w:sz w:val="28"/>
                <w:szCs w:val="28"/>
              </w:rPr>
              <w:t>С</w:t>
            </w:r>
            <w:r w:rsidR="00323402" w:rsidRPr="00B809EA">
              <w:rPr>
                <w:rFonts w:eastAsia="Calibri"/>
                <w:sz w:val="28"/>
                <w:szCs w:val="28"/>
              </w:rPr>
              <w:t xml:space="preserve">. </w:t>
            </w:r>
            <w:r w:rsidRPr="00B809EA">
              <w:rPr>
                <w:rFonts w:eastAsia="Calibri"/>
                <w:sz w:val="28"/>
                <w:szCs w:val="28"/>
              </w:rPr>
              <w:t>Мирошникова</w:t>
            </w:r>
          </w:p>
        </w:tc>
      </w:tr>
    </w:tbl>
    <w:p w14:paraId="21CAA6C1" w14:textId="77777777" w:rsidR="00323402" w:rsidRPr="00B809EA" w:rsidRDefault="00323402" w:rsidP="00323402">
      <w:pPr>
        <w:jc w:val="right"/>
        <w:rPr>
          <w:sz w:val="24"/>
          <w:szCs w:val="24"/>
        </w:rPr>
      </w:pPr>
    </w:p>
    <w:p w14:paraId="766BF108" w14:textId="77777777" w:rsidR="00323402" w:rsidRPr="00B809EA" w:rsidRDefault="00323402" w:rsidP="00323402">
      <w:pPr>
        <w:jc w:val="right"/>
        <w:rPr>
          <w:sz w:val="24"/>
          <w:szCs w:val="24"/>
        </w:rPr>
      </w:pPr>
    </w:p>
    <w:p w14:paraId="260AC595" w14:textId="77777777" w:rsidR="00323402" w:rsidRPr="00B809EA" w:rsidRDefault="00323402" w:rsidP="00323402">
      <w:pPr>
        <w:jc w:val="right"/>
        <w:rPr>
          <w:sz w:val="24"/>
          <w:szCs w:val="24"/>
        </w:rPr>
      </w:pPr>
    </w:p>
    <w:p w14:paraId="064A9A68" w14:textId="77777777" w:rsidR="00323402" w:rsidRPr="00B809EA" w:rsidRDefault="00323402" w:rsidP="00323402">
      <w:pPr>
        <w:jc w:val="right"/>
        <w:rPr>
          <w:sz w:val="24"/>
          <w:szCs w:val="24"/>
        </w:rPr>
      </w:pPr>
    </w:p>
    <w:p w14:paraId="771240E0" w14:textId="77777777" w:rsidR="00323402" w:rsidRPr="00B809EA" w:rsidRDefault="00323402" w:rsidP="00323402">
      <w:pPr>
        <w:jc w:val="right"/>
        <w:rPr>
          <w:sz w:val="24"/>
          <w:szCs w:val="24"/>
        </w:rPr>
      </w:pPr>
    </w:p>
    <w:p w14:paraId="124FBAF4" w14:textId="77777777" w:rsidR="00323402" w:rsidRPr="00B809EA" w:rsidRDefault="00323402" w:rsidP="00323402">
      <w:pPr>
        <w:pageBreakBefore/>
        <w:widowControl w:val="0"/>
        <w:ind w:left="4536"/>
        <w:jc w:val="center"/>
        <w:rPr>
          <w:sz w:val="28"/>
          <w:szCs w:val="28"/>
        </w:rPr>
      </w:pPr>
      <w:r w:rsidRPr="00B809EA">
        <w:rPr>
          <w:sz w:val="28"/>
          <w:szCs w:val="28"/>
        </w:rPr>
        <w:lastRenderedPageBreak/>
        <w:t>Приложение № 1</w:t>
      </w:r>
      <w:r w:rsidRPr="00B809EA">
        <w:rPr>
          <w:sz w:val="28"/>
          <w:szCs w:val="28"/>
        </w:rPr>
        <w:br/>
        <w:t>к Порядку взаимодействия</w:t>
      </w:r>
    </w:p>
    <w:p w14:paraId="17C3D392" w14:textId="77777777" w:rsidR="00323402" w:rsidRPr="00B809EA" w:rsidRDefault="00323402" w:rsidP="00323402">
      <w:pPr>
        <w:widowControl w:val="0"/>
        <w:ind w:left="4536"/>
        <w:jc w:val="center"/>
        <w:rPr>
          <w:sz w:val="28"/>
          <w:szCs w:val="28"/>
        </w:rPr>
      </w:pPr>
      <w:r w:rsidRPr="00B809EA">
        <w:rPr>
          <w:sz w:val="28"/>
          <w:szCs w:val="28"/>
        </w:rPr>
        <w:t xml:space="preserve">отдела муниципальных закупок  </w:t>
      </w:r>
    </w:p>
    <w:p w14:paraId="4E9852F7" w14:textId="77777777" w:rsidR="00323402" w:rsidRPr="00B809EA" w:rsidRDefault="00323402" w:rsidP="00323402">
      <w:pPr>
        <w:widowControl w:val="0"/>
        <w:ind w:left="4536"/>
        <w:jc w:val="center"/>
        <w:rPr>
          <w:sz w:val="28"/>
          <w:szCs w:val="28"/>
        </w:rPr>
      </w:pPr>
      <w:r w:rsidRPr="00B809EA">
        <w:rPr>
          <w:sz w:val="28"/>
          <w:szCs w:val="28"/>
        </w:rPr>
        <w:t>с  муниципальными заказчиками при определении поставщиков</w:t>
      </w:r>
    </w:p>
    <w:p w14:paraId="44B3C025" w14:textId="77777777" w:rsidR="00323402" w:rsidRPr="00B809EA" w:rsidRDefault="00323402" w:rsidP="00323402">
      <w:pPr>
        <w:widowControl w:val="0"/>
        <w:ind w:left="4536"/>
        <w:jc w:val="center"/>
        <w:rPr>
          <w:sz w:val="28"/>
          <w:szCs w:val="28"/>
        </w:rPr>
      </w:pPr>
      <w:r w:rsidRPr="00B809EA">
        <w:rPr>
          <w:sz w:val="28"/>
          <w:szCs w:val="28"/>
        </w:rPr>
        <w:t>(подрядчиков, исполнителей)</w:t>
      </w:r>
    </w:p>
    <w:p w14:paraId="3EDF334B" w14:textId="77777777" w:rsidR="00323402" w:rsidRPr="00B809EA" w:rsidRDefault="00323402" w:rsidP="00323402">
      <w:pPr>
        <w:widowControl w:val="0"/>
        <w:jc w:val="right"/>
        <w:rPr>
          <w:color w:val="000000"/>
          <w:sz w:val="24"/>
          <w:szCs w:val="24"/>
        </w:rPr>
      </w:pPr>
    </w:p>
    <w:p w14:paraId="13BF94A6" w14:textId="77777777" w:rsidR="00323402" w:rsidRPr="00B809EA" w:rsidRDefault="00323402" w:rsidP="00323402">
      <w:pPr>
        <w:widowControl w:val="0"/>
        <w:jc w:val="center"/>
        <w:rPr>
          <w:b/>
          <w:sz w:val="28"/>
          <w:szCs w:val="28"/>
        </w:rPr>
      </w:pPr>
      <w:r w:rsidRPr="00B809EA">
        <w:rPr>
          <w:b/>
          <w:sz w:val="28"/>
          <w:szCs w:val="28"/>
        </w:rPr>
        <w:t xml:space="preserve">Заявка на определение поставщиков (подрядчиков, исполнителей) </w:t>
      </w:r>
    </w:p>
    <w:p w14:paraId="37B653F6" w14:textId="77777777" w:rsidR="00323402" w:rsidRPr="00B809EA" w:rsidRDefault="00323402" w:rsidP="00323402">
      <w:pPr>
        <w:widowControl w:val="0"/>
        <w:jc w:val="center"/>
        <w:rPr>
          <w:sz w:val="28"/>
          <w:szCs w:val="28"/>
        </w:rPr>
      </w:pPr>
      <w:r w:rsidRPr="00B809EA">
        <w:rPr>
          <w:b/>
          <w:sz w:val="28"/>
          <w:szCs w:val="28"/>
        </w:rPr>
        <w:t>в сфере закупок</w:t>
      </w:r>
    </w:p>
    <w:p w14:paraId="68BFCBEC" w14:textId="77777777" w:rsidR="00323402" w:rsidRPr="00B809EA" w:rsidRDefault="00323402" w:rsidP="00323402">
      <w:pPr>
        <w:widowControl w:val="0"/>
        <w:rPr>
          <w:sz w:val="28"/>
          <w:szCs w:val="28"/>
        </w:rPr>
      </w:pPr>
    </w:p>
    <w:tbl>
      <w:tblPr>
        <w:tblW w:w="971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84"/>
        <w:gridCol w:w="5812"/>
        <w:gridCol w:w="3118"/>
      </w:tblGrid>
      <w:tr w:rsidR="00323402" w:rsidRPr="00B809EA" w14:paraId="5F32C4EE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FF087C" w14:textId="77777777" w:rsidR="00323402" w:rsidRPr="00B809EA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F5382A" w14:textId="77777777" w:rsidR="00323402" w:rsidRPr="00B809EA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B809EA">
              <w:rPr>
                <w:sz w:val="28"/>
                <w:szCs w:val="28"/>
              </w:rPr>
              <w:t>Наименование заказчика, ИНН: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788929" w14:textId="77777777" w:rsidR="00323402" w:rsidRPr="00B809EA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B809EA" w14:paraId="25143517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9D2E6" w14:textId="77777777" w:rsidR="00323402" w:rsidRPr="00B809EA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DCA5BC" w14:textId="77777777" w:rsidR="00323402" w:rsidRPr="00B809EA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B809EA">
              <w:rPr>
                <w:sz w:val="28"/>
                <w:szCs w:val="28"/>
              </w:rPr>
              <w:t>Местонахождение: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CEF184" w14:textId="77777777" w:rsidR="00323402" w:rsidRPr="00B809EA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B809EA" w14:paraId="7848DA6C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45688F" w14:textId="77777777" w:rsidR="00323402" w:rsidRPr="00B809EA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8E813" w14:textId="77777777" w:rsidR="00323402" w:rsidRPr="00B809EA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B809EA">
              <w:rPr>
                <w:sz w:val="28"/>
                <w:szCs w:val="28"/>
              </w:rPr>
              <w:t>Почтовый адрес: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C0E98" w14:textId="77777777" w:rsidR="00323402" w:rsidRPr="00B809EA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B809EA" w14:paraId="10D89B35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F04F28" w14:textId="77777777" w:rsidR="00323402" w:rsidRPr="00B809EA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976FE" w14:textId="77777777" w:rsidR="00323402" w:rsidRPr="00B809EA" w:rsidRDefault="00323402" w:rsidP="00857D3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809EA">
              <w:rPr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F6B05D" w14:textId="77777777" w:rsidR="00323402" w:rsidRPr="00B809EA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B809EA" w14:paraId="14DDAA83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6F54D" w14:textId="77777777" w:rsidR="00323402" w:rsidRPr="00B809EA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D7BE4" w14:textId="77777777" w:rsidR="00323402" w:rsidRPr="00B809EA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B809EA"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6A967" w14:textId="77777777" w:rsidR="00323402" w:rsidRPr="00B809EA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28421022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E3321E" w14:textId="77777777" w:rsidR="00323402" w:rsidRPr="00B809EA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66A2A" w14:textId="77777777" w:rsidR="00323402" w:rsidRPr="00045FF0" w:rsidRDefault="00B308C7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B809EA">
              <w:rPr>
                <w:sz w:val="28"/>
                <w:szCs w:val="28"/>
              </w:rPr>
              <w:t>Ответственное должностное лицо заказчика (Ф.И.О., телефон):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2388C1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27BB267A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1AECA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4B3BF8" w14:textId="77777777" w:rsidR="00323402" w:rsidRPr="00045FF0" w:rsidRDefault="00B308C7" w:rsidP="00B308C7">
            <w:pPr>
              <w:widowControl w:val="0"/>
              <w:jc w:val="both"/>
              <w:rPr>
                <w:sz w:val="28"/>
                <w:szCs w:val="28"/>
              </w:rPr>
            </w:pPr>
            <w:r w:rsidRPr="00B308C7">
              <w:rPr>
                <w:sz w:val="28"/>
                <w:szCs w:val="28"/>
              </w:rPr>
              <w:t>Руководитель заказчика (Ф.И.О., должность):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4888F7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55B8B6C2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BFD961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34DE2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Информация о физическом лице, непосредственно осуществлявшем разработку описания объекта закупки (Приложение 1. Описание объекта закупки (функциональные, технические и качественные характеристики, эксплуатационные характеристики объекта закупки): почтовый адрес, контактный телефон, документы на основании которых указанное лицо осуществило разработку описания объекта закупки (приказ о назначении, должностной регламент и др.):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CFA34E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4CAE2F25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481EFF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9F368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Должностное лицо Заказчика, утвердившее заявку на закупку со всеми приложениями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B9D4B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1B6E73D4" w14:textId="77777777" w:rsidTr="00857D33">
        <w:trPr>
          <w:trHeight w:val="38"/>
        </w:trPr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5383AB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F202D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Способ определения поставщика (подрядчика, исполнителя)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204C9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053BAF72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E5990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9EE970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color w:val="000000"/>
                <w:sz w:val="27"/>
                <w:szCs w:val="27"/>
              </w:rPr>
              <w:t>Наименование объекта закупки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E5EE7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47FFB32A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C64EA0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34265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 xml:space="preserve">Информация о проведении закупки товара, работы, услуги в рамках национального проекта </w:t>
            </w:r>
            <w:r w:rsidRPr="00045FF0">
              <w:rPr>
                <w:i/>
                <w:sz w:val="28"/>
                <w:szCs w:val="28"/>
              </w:rPr>
              <w:t>(при наличии)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D6D03E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51BA83B8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892787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BE34A5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Источник финансирования (с указанием КБК)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F6662C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67932E04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C0C99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C32DC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Классификация товаров, работ, услуг (код по ОКПД 2 / код по КТРУ):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7DD58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68CF2084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94060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074C16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Идентификационный код закупки: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FEBE16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0060819F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F4F94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3CC29F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Количество товара (работ, услуг), единица измерения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03304A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618636F1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59521C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AFA922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Место поставки товара, оказания работ (услуг)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F83E99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0726750C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6A0B3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7FFB79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Срок поставки товара (выполнения работ, оказания услуг)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DF21F5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4EE98CE7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64F3F2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EF79A8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Начальная (максимальная) цена контракта (цена отдельных этапов исполнения контракта, если проектом контракта предусмотрены такие этапы)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B0DB4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6CF8D9ED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CF63F0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39EF36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Форма, сроки и порядок оплаты товара, работы, услуги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AE2BA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5D17C16A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D4991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C0BE0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Размер аванса (если предусмотрена выплата аванса)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0862A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621309E5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3D646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0224E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Информация о банковском / казначейском сопровождении контракта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0F34F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519709C4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6F7B20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D32170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 xml:space="preserve">Требования, предъявляемые к участникам закупки в соответствии с пунктом 1 части 1 статьи 31 Закона о контрактной системе, а также исчерпывающий перечень документов, подтверждающих соответствие участника закупки таким требованиям </w:t>
            </w:r>
            <w:r w:rsidRPr="00045FF0">
              <w:rPr>
                <w:i/>
                <w:sz w:val="28"/>
                <w:szCs w:val="28"/>
              </w:rPr>
              <w:t>(при установлении требования)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6A2F9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32B6CEAF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5E7FD8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5B3A91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 xml:space="preserve">Требования, предъявляемые к участникам закупки в соответствии с частью 1.1 статьи 31 Закона о контрактной системе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E28FE2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4E8E1F76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23D389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6FEF2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 xml:space="preserve">Требования, предъявляемые к участникам закупки в соответствии с частями 2 и 2.1 (при наличии таких требований) статьи 31 Закона о контрактной системе, а также исчерпывающий перечень документов, подтверждающих соответствие участника закупки таким требованиям </w:t>
            </w:r>
            <w:r w:rsidRPr="00045FF0">
              <w:rPr>
                <w:i/>
                <w:sz w:val="28"/>
                <w:szCs w:val="28"/>
              </w:rPr>
              <w:t>(при установлении требования)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1F4B06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7508CB8D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9DC7E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C9375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 xml:space="preserve">Требование, установленное в соответствии с частью 5 статьи 30 Закона о контрактной системе, с указанием в соответствии с частью </w:t>
            </w:r>
            <w:r w:rsidRPr="00045FF0">
              <w:rPr>
                <w:sz w:val="28"/>
                <w:szCs w:val="28"/>
              </w:rPr>
              <w:lastRenderedPageBreak/>
              <w:t>6 статьи 30 Закона о контрактной системе объема привлечения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1C67F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0BAB56CB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75E31F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9702B0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Преимущества участия в определении поставщика (подрядчика, исполнителя) в соответствии со статьями 28, 29 Закона о контрактной системе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FF77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320C8DA4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2D6610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1561F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Преимущества участия в определении поставщика (подрядчика, исполнителя) в соответствии со статьей 30 Закона о контрактной системе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1A2BA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07271F03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A29EC7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B1F5BC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 xml:space="preserve">Применение  национального режима, предусмотренного ст. 14 Закона о контрактной системе, с указанием нормативно-правового акта, а также перечень документов, подтверждающих страну происхождения товара </w:t>
            </w:r>
            <w:r w:rsidRPr="00045FF0">
              <w:rPr>
                <w:i/>
                <w:sz w:val="28"/>
                <w:szCs w:val="28"/>
              </w:rPr>
              <w:t>(при установлении требования)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2D050B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26E40A07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DD696B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1F19C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Срок, на который предоставляется гарантия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3EA8F1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947C60" w14:paraId="5EE8253C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6170A2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2AB245" w14:textId="77777777" w:rsidR="00323402" w:rsidRPr="00947C6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947C60">
              <w:rPr>
                <w:sz w:val="28"/>
                <w:szCs w:val="28"/>
              </w:rPr>
              <w:t>Размер обеспечение гарантийных обязательств, платежные реквизиты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05DC7B" w14:textId="77777777" w:rsidR="00323402" w:rsidRPr="00947C6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947C60" w14:paraId="249D7AD3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E964BD" w14:textId="77777777" w:rsidR="00323402" w:rsidRPr="00947C6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CA5664" w14:textId="77777777" w:rsidR="00E52F32" w:rsidRPr="00947C6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947C60">
              <w:rPr>
                <w:sz w:val="28"/>
                <w:szCs w:val="28"/>
              </w:rPr>
              <w:t xml:space="preserve">Размер обеспечения заявки, </w:t>
            </w:r>
            <w:r w:rsidR="00E52F32" w:rsidRPr="00947C60">
              <w:rPr>
                <w:sz w:val="28"/>
                <w:szCs w:val="28"/>
              </w:rPr>
              <w:t xml:space="preserve">порядок предоставления такого обеспечения, </w:t>
            </w:r>
            <w:r w:rsidRPr="00947C60">
              <w:rPr>
                <w:sz w:val="28"/>
                <w:szCs w:val="28"/>
              </w:rPr>
              <w:t>платежные реквизиты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108DB" w14:textId="77777777" w:rsidR="00323402" w:rsidRPr="00947C6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1CF3BDF1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DAC25" w14:textId="77777777" w:rsidR="00323402" w:rsidRPr="00947C6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41E9D3" w14:textId="77777777" w:rsidR="00323402" w:rsidRPr="008B37D2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947C60">
              <w:rPr>
                <w:sz w:val="28"/>
                <w:szCs w:val="28"/>
              </w:rPr>
              <w:t>Платежные реквизиты для перечисления денежных средств в случае, предусмотренном частью 13 статьи 44 Закона о контрактной системе</w:t>
            </w:r>
            <w:r w:rsidR="009D62A6" w:rsidRPr="00947C60">
              <w:rPr>
                <w:sz w:val="28"/>
                <w:szCs w:val="28"/>
              </w:rPr>
              <w:t xml:space="preserve"> (с указанием КБК)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40A16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4AF219E2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A991F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11A8B" w14:textId="77777777" w:rsidR="00323402" w:rsidRPr="008B37D2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8B37D2">
              <w:rPr>
                <w:sz w:val="28"/>
                <w:szCs w:val="28"/>
              </w:rPr>
              <w:t>Размер обеспечения исполнения контракта, платежные реквизиты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442FFE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081DAC12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D7E18C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487A9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Возможность заказчика изменить условия контракта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52307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  <w:tr w:rsidR="00323402" w:rsidRPr="00045FF0" w14:paraId="4B3BFDE6" w14:textId="77777777" w:rsidTr="00857D33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EF0EC" w14:textId="77777777" w:rsidR="00323402" w:rsidRPr="00045FF0" w:rsidRDefault="00323402" w:rsidP="00277E93">
            <w:pPr>
              <w:widowControl w:val="0"/>
              <w:numPr>
                <w:ilvl w:val="0"/>
                <w:numId w:val="3"/>
              </w:num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D8B63" w14:textId="77777777" w:rsidR="00323402" w:rsidRPr="00045FF0" w:rsidRDefault="00323402" w:rsidP="00857D33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Информация о возможности одностороннего отказа от исполнения контракта в соответствии со статьей 95 Закона о контрактной системе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E94654" w14:textId="77777777" w:rsidR="00323402" w:rsidRPr="00045FF0" w:rsidRDefault="00323402" w:rsidP="00857D33">
            <w:pPr>
              <w:widowControl w:val="0"/>
              <w:rPr>
                <w:sz w:val="28"/>
                <w:szCs w:val="28"/>
              </w:rPr>
            </w:pPr>
          </w:p>
        </w:tc>
      </w:tr>
    </w:tbl>
    <w:p w14:paraId="57884448" w14:textId="77777777" w:rsidR="00323402" w:rsidRPr="00045FF0" w:rsidRDefault="00323402" w:rsidP="00323402">
      <w:pPr>
        <w:widowControl w:val="0"/>
        <w:rPr>
          <w:sz w:val="28"/>
          <w:szCs w:val="28"/>
        </w:rPr>
      </w:pPr>
    </w:p>
    <w:p w14:paraId="21B0754B" w14:textId="77777777" w:rsidR="00323402" w:rsidRPr="00045FF0" w:rsidRDefault="00323402" w:rsidP="00323402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59"/>
        <w:gridCol w:w="3812"/>
        <w:gridCol w:w="2368"/>
      </w:tblGrid>
      <w:tr w:rsidR="00323402" w:rsidRPr="00045FF0" w14:paraId="16BB3EC0" w14:textId="77777777" w:rsidTr="00857D33">
        <w:tc>
          <w:tcPr>
            <w:tcW w:w="3510" w:type="dxa"/>
          </w:tcPr>
          <w:p w14:paraId="099090BF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 xml:space="preserve">_____________________             </w:t>
            </w:r>
          </w:p>
          <w:p w14:paraId="0A0DA257" w14:textId="77777777" w:rsidR="00323402" w:rsidRPr="00D05FDB" w:rsidRDefault="00323402" w:rsidP="00857D33">
            <w:pPr>
              <w:rPr>
                <w:rFonts w:eastAsia="Calibri"/>
                <w:sz w:val="24"/>
                <w:szCs w:val="24"/>
              </w:rPr>
            </w:pPr>
            <w:r w:rsidRPr="00D05FDB">
              <w:rPr>
                <w:rFonts w:eastAsia="Calibri"/>
                <w:sz w:val="24"/>
                <w:szCs w:val="24"/>
              </w:rPr>
              <w:t xml:space="preserve">должность, Ф.И.О.   </w:t>
            </w:r>
          </w:p>
          <w:p w14:paraId="4819AADD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D05FDB">
              <w:rPr>
                <w:rFonts w:eastAsia="Calibri"/>
                <w:sz w:val="24"/>
                <w:szCs w:val="24"/>
              </w:rPr>
              <w:t>руководителя заказчика</w:t>
            </w:r>
          </w:p>
        </w:tc>
        <w:tc>
          <w:tcPr>
            <w:tcW w:w="3828" w:type="dxa"/>
          </w:tcPr>
          <w:p w14:paraId="1BBCB029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________________________</w:t>
            </w:r>
          </w:p>
          <w:p w14:paraId="30BEE080" w14:textId="77777777" w:rsidR="00323402" w:rsidRPr="00D05FDB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D05FDB">
              <w:rPr>
                <w:rFonts w:eastAsia="Calibri"/>
                <w:sz w:val="24"/>
                <w:szCs w:val="24"/>
              </w:rPr>
              <w:t>Подпись руководителя</w:t>
            </w:r>
            <w:r w:rsidRPr="00D05FDB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2517" w:type="dxa"/>
          </w:tcPr>
          <w:p w14:paraId="25B74C8B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«___» _________ г.</w:t>
            </w:r>
          </w:p>
          <w:p w14:paraId="04003343" w14:textId="77777777" w:rsidR="00323402" w:rsidRPr="00D05FDB" w:rsidRDefault="00323402" w:rsidP="00857D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05FDB">
              <w:rPr>
                <w:rFonts w:eastAsia="Calibri"/>
                <w:sz w:val="24"/>
                <w:szCs w:val="24"/>
              </w:rPr>
              <w:t>Дата подписания</w:t>
            </w:r>
          </w:p>
        </w:tc>
      </w:tr>
      <w:tr w:rsidR="00323402" w:rsidRPr="00045FF0" w14:paraId="245A01F3" w14:textId="77777777" w:rsidTr="00857D33">
        <w:tc>
          <w:tcPr>
            <w:tcW w:w="3510" w:type="dxa"/>
          </w:tcPr>
          <w:p w14:paraId="28630213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795360D3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Согласовано:</w:t>
            </w:r>
          </w:p>
          <w:p w14:paraId="0EB67B43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 xml:space="preserve">____________________             </w:t>
            </w:r>
          </w:p>
          <w:p w14:paraId="09A36F84" w14:textId="77777777" w:rsidR="00323402" w:rsidRPr="00D05FDB" w:rsidRDefault="00323402" w:rsidP="00857D33">
            <w:pPr>
              <w:rPr>
                <w:rFonts w:eastAsia="Calibri"/>
                <w:sz w:val="24"/>
                <w:szCs w:val="24"/>
              </w:rPr>
            </w:pPr>
            <w:r w:rsidRPr="00D05FDB">
              <w:rPr>
                <w:rFonts w:eastAsia="Calibri"/>
                <w:sz w:val="24"/>
                <w:szCs w:val="24"/>
              </w:rPr>
              <w:t xml:space="preserve">должность, Ф.И.О.   </w:t>
            </w:r>
          </w:p>
          <w:p w14:paraId="5DF9DAF1" w14:textId="77777777" w:rsidR="00323402" w:rsidRPr="00D05FDB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D05FDB">
              <w:rPr>
                <w:rFonts w:eastAsia="Calibri"/>
                <w:sz w:val="24"/>
                <w:szCs w:val="24"/>
              </w:rPr>
              <w:t>курирующего заместителя</w:t>
            </w:r>
          </w:p>
          <w:p w14:paraId="55512E09" w14:textId="77777777" w:rsidR="00323402" w:rsidRPr="00D05FDB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D05FDB">
              <w:rPr>
                <w:rFonts w:eastAsia="Calibri"/>
                <w:sz w:val="24"/>
                <w:szCs w:val="24"/>
              </w:rPr>
              <w:t xml:space="preserve">главы Администрации </w:t>
            </w:r>
          </w:p>
          <w:p w14:paraId="265FEAFC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D05FDB">
              <w:rPr>
                <w:rFonts w:eastAsia="Calibri"/>
                <w:sz w:val="24"/>
                <w:szCs w:val="24"/>
              </w:rPr>
              <w:t>города Батайска</w:t>
            </w:r>
          </w:p>
        </w:tc>
        <w:tc>
          <w:tcPr>
            <w:tcW w:w="3828" w:type="dxa"/>
          </w:tcPr>
          <w:p w14:paraId="48C6859C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03009721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48B27E37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________________________</w:t>
            </w:r>
          </w:p>
          <w:p w14:paraId="02A0EACA" w14:textId="77777777" w:rsidR="00323402" w:rsidRPr="00D05FDB" w:rsidRDefault="00323402" w:rsidP="00857D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05FDB">
              <w:rPr>
                <w:rFonts w:eastAsia="Calibri"/>
                <w:sz w:val="24"/>
                <w:szCs w:val="24"/>
              </w:rPr>
              <w:t>Подпись курирующего заместителя</w:t>
            </w:r>
          </w:p>
        </w:tc>
        <w:tc>
          <w:tcPr>
            <w:tcW w:w="2517" w:type="dxa"/>
          </w:tcPr>
          <w:p w14:paraId="725BF396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4C9CC824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35B6E738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«___» _________ г.</w:t>
            </w:r>
          </w:p>
          <w:p w14:paraId="44D11687" w14:textId="77777777" w:rsidR="00323402" w:rsidRPr="00D05FDB" w:rsidRDefault="00323402" w:rsidP="00857D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05FDB">
              <w:rPr>
                <w:rFonts w:eastAsia="Calibri"/>
                <w:sz w:val="24"/>
                <w:szCs w:val="24"/>
              </w:rPr>
              <w:t>Дата подписания</w:t>
            </w:r>
          </w:p>
        </w:tc>
      </w:tr>
      <w:tr w:rsidR="00323402" w:rsidRPr="00045FF0" w14:paraId="3731561F" w14:textId="77777777" w:rsidTr="00857D33">
        <w:tc>
          <w:tcPr>
            <w:tcW w:w="3510" w:type="dxa"/>
          </w:tcPr>
          <w:p w14:paraId="2C099701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 xml:space="preserve">_____________________             </w:t>
            </w:r>
          </w:p>
          <w:p w14:paraId="06F2BF08" w14:textId="77777777" w:rsidR="00323402" w:rsidRPr="00D05FDB" w:rsidRDefault="00323402" w:rsidP="00857D33">
            <w:pPr>
              <w:rPr>
                <w:rFonts w:eastAsia="Calibri"/>
                <w:sz w:val="24"/>
                <w:szCs w:val="24"/>
              </w:rPr>
            </w:pPr>
            <w:r w:rsidRPr="00D05FDB">
              <w:rPr>
                <w:rFonts w:eastAsia="Calibri"/>
                <w:sz w:val="24"/>
                <w:szCs w:val="24"/>
              </w:rPr>
              <w:t xml:space="preserve">должность, Ф.И.О.   </w:t>
            </w:r>
          </w:p>
          <w:p w14:paraId="29975C31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D05FDB">
              <w:rPr>
                <w:rFonts w:eastAsia="Calibri"/>
                <w:sz w:val="24"/>
                <w:szCs w:val="24"/>
              </w:rPr>
              <w:t>ответственного лица Финансового управления</w:t>
            </w:r>
          </w:p>
        </w:tc>
        <w:tc>
          <w:tcPr>
            <w:tcW w:w="3828" w:type="dxa"/>
          </w:tcPr>
          <w:p w14:paraId="2EB885D0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_________________________</w:t>
            </w:r>
          </w:p>
          <w:p w14:paraId="77F2575F" w14:textId="77777777" w:rsidR="00323402" w:rsidRPr="00D05FDB" w:rsidRDefault="00323402" w:rsidP="00857D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05FDB">
              <w:rPr>
                <w:rFonts w:eastAsia="Calibri"/>
                <w:sz w:val="24"/>
                <w:szCs w:val="24"/>
              </w:rPr>
              <w:t>Подпись ответственного лица Финансового управления</w:t>
            </w:r>
          </w:p>
        </w:tc>
        <w:tc>
          <w:tcPr>
            <w:tcW w:w="2517" w:type="dxa"/>
          </w:tcPr>
          <w:p w14:paraId="270EDD69" w14:textId="77777777" w:rsidR="00323402" w:rsidRPr="00045FF0" w:rsidRDefault="00323402" w:rsidP="00857D3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«___» _________ г.</w:t>
            </w:r>
          </w:p>
          <w:p w14:paraId="0050CF67" w14:textId="77777777" w:rsidR="00323402" w:rsidRPr="00D05FDB" w:rsidRDefault="00323402" w:rsidP="00857D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05FDB">
              <w:rPr>
                <w:rFonts w:eastAsia="Calibri"/>
                <w:sz w:val="24"/>
                <w:szCs w:val="24"/>
              </w:rPr>
              <w:t>Дата подписания</w:t>
            </w:r>
          </w:p>
        </w:tc>
      </w:tr>
    </w:tbl>
    <w:p w14:paraId="7AC1A379" w14:textId="77777777" w:rsidR="00323402" w:rsidRPr="00045FF0" w:rsidRDefault="00323402" w:rsidP="00323402">
      <w:pPr>
        <w:autoSpaceDE w:val="0"/>
        <w:autoSpaceDN w:val="0"/>
        <w:adjustRightInd w:val="0"/>
        <w:rPr>
          <w:sz w:val="28"/>
          <w:szCs w:val="28"/>
        </w:rPr>
      </w:pPr>
    </w:p>
    <w:p w14:paraId="71A95ABB" w14:textId="77777777" w:rsidR="00323402" w:rsidRPr="008B37D2" w:rsidRDefault="00323402" w:rsidP="00323402">
      <w:pPr>
        <w:widowControl w:val="0"/>
        <w:rPr>
          <w:sz w:val="28"/>
          <w:szCs w:val="28"/>
        </w:rPr>
      </w:pPr>
      <w:r w:rsidRPr="008B37D2">
        <w:rPr>
          <w:sz w:val="28"/>
          <w:szCs w:val="28"/>
        </w:rPr>
        <w:t>Приложения к заявке:</w:t>
      </w:r>
    </w:p>
    <w:p w14:paraId="090AA8DB" w14:textId="77777777" w:rsidR="00323402" w:rsidRPr="008B37D2" w:rsidRDefault="00323402" w:rsidP="00277E93">
      <w:pPr>
        <w:pStyle w:val="a8"/>
        <w:widowControl w:val="0"/>
        <w:numPr>
          <w:ilvl w:val="0"/>
          <w:numId w:val="2"/>
        </w:numPr>
        <w:ind w:left="284" w:hanging="284"/>
        <w:contextualSpacing w:val="0"/>
        <w:jc w:val="both"/>
        <w:rPr>
          <w:sz w:val="28"/>
          <w:szCs w:val="28"/>
        </w:rPr>
      </w:pPr>
      <w:r w:rsidRPr="008B37D2">
        <w:rPr>
          <w:sz w:val="28"/>
          <w:szCs w:val="28"/>
        </w:rPr>
        <w:t xml:space="preserve">Описание объекта закупки: функциональные, технические, качественные, эксплуатационные характеристики; </w:t>
      </w:r>
    </w:p>
    <w:p w14:paraId="78FC82D7" w14:textId="77777777" w:rsidR="00323402" w:rsidRPr="008B37D2" w:rsidRDefault="00323402" w:rsidP="00277E93">
      <w:pPr>
        <w:pStyle w:val="a8"/>
        <w:widowControl w:val="0"/>
        <w:numPr>
          <w:ilvl w:val="0"/>
          <w:numId w:val="2"/>
        </w:numPr>
        <w:ind w:left="284" w:hanging="284"/>
        <w:contextualSpacing w:val="0"/>
        <w:jc w:val="both"/>
        <w:rPr>
          <w:sz w:val="28"/>
          <w:szCs w:val="28"/>
        </w:rPr>
      </w:pPr>
      <w:r w:rsidRPr="008B37D2">
        <w:rPr>
          <w:sz w:val="28"/>
          <w:szCs w:val="28"/>
        </w:rPr>
        <w:t>Инструкция по заполнению заявки.</w:t>
      </w:r>
    </w:p>
    <w:p w14:paraId="0A347589" w14:textId="77777777" w:rsidR="00323402" w:rsidRPr="008B37D2" w:rsidRDefault="00323402" w:rsidP="00277E93">
      <w:pPr>
        <w:pStyle w:val="a8"/>
        <w:widowControl w:val="0"/>
        <w:numPr>
          <w:ilvl w:val="0"/>
          <w:numId w:val="2"/>
        </w:numPr>
        <w:ind w:left="284" w:hanging="284"/>
        <w:rPr>
          <w:sz w:val="28"/>
          <w:szCs w:val="28"/>
        </w:rPr>
      </w:pPr>
      <w:r w:rsidRPr="008B37D2">
        <w:rPr>
          <w:sz w:val="28"/>
          <w:szCs w:val="28"/>
        </w:rPr>
        <w:t>Список членов комиссии по осуществлению закупок.</w:t>
      </w:r>
    </w:p>
    <w:p w14:paraId="198DACF6" w14:textId="77777777" w:rsidR="00323402" w:rsidRPr="008B37D2" w:rsidRDefault="00323402" w:rsidP="00277E93">
      <w:pPr>
        <w:pStyle w:val="a8"/>
        <w:widowControl w:val="0"/>
        <w:numPr>
          <w:ilvl w:val="0"/>
          <w:numId w:val="2"/>
        </w:numPr>
        <w:ind w:left="284" w:hanging="284"/>
        <w:contextualSpacing w:val="0"/>
        <w:jc w:val="both"/>
        <w:rPr>
          <w:sz w:val="28"/>
          <w:szCs w:val="28"/>
        </w:rPr>
      </w:pPr>
      <w:r w:rsidRPr="008B37D2">
        <w:rPr>
          <w:sz w:val="28"/>
          <w:szCs w:val="28"/>
        </w:rPr>
        <w:t>Утвержденный проект муниципального контракта.</w:t>
      </w:r>
    </w:p>
    <w:p w14:paraId="6B3128F0" w14:textId="77777777" w:rsidR="00323402" w:rsidRPr="008B37D2" w:rsidRDefault="00323402" w:rsidP="00277E93">
      <w:pPr>
        <w:pStyle w:val="a8"/>
        <w:widowControl w:val="0"/>
        <w:numPr>
          <w:ilvl w:val="0"/>
          <w:numId w:val="2"/>
        </w:numPr>
        <w:ind w:left="284" w:hanging="284"/>
        <w:contextualSpacing w:val="0"/>
        <w:jc w:val="both"/>
        <w:rPr>
          <w:sz w:val="28"/>
          <w:szCs w:val="28"/>
        </w:rPr>
      </w:pPr>
      <w:r w:rsidRPr="008B37D2">
        <w:rPr>
          <w:sz w:val="28"/>
          <w:szCs w:val="28"/>
        </w:rPr>
        <w:t>Обоснование начальной (максимальной) цены контракта.</w:t>
      </w:r>
    </w:p>
    <w:p w14:paraId="57FC7BA4" w14:textId="77777777" w:rsidR="00323402" w:rsidRPr="00045FF0" w:rsidRDefault="00323402" w:rsidP="00277E93">
      <w:pPr>
        <w:pStyle w:val="a8"/>
        <w:widowControl w:val="0"/>
        <w:numPr>
          <w:ilvl w:val="0"/>
          <w:numId w:val="2"/>
        </w:numPr>
        <w:ind w:left="284" w:hanging="284"/>
        <w:contextualSpacing w:val="0"/>
        <w:jc w:val="both"/>
        <w:rPr>
          <w:sz w:val="28"/>
          <w:szCs w:val="28"/>
        </w:rPr>
      </w:pPr>
      <w:r w:rsidRPr="008B37D2">
        <w:rPr>
          <w:sz w:val="28"/>
          <w:szCs w:val="28"/>
        </w:rPr>
        <w:t>Критерии оценки заявок на участие в конкурсе, величины значимости этих критериев (при</w:t>
      </w:r>
      <w:r w:rsidRPr="00045FF0">
        <w:rPr>
          <w:sz w:val="28"/>
          <w:szCs w:val="28"/>
        </w:rPr>
        <w:t xml:space="preserve"> определении поставщика, подрядчика</w:t>
      </w:r>
      <w:r w:rsidR="009D62A6">
        <w:rPr>
          <w:sz w:val="28"/>
          <w:szCs w:val="28"/>
        </w:rPr>
        <w:t>, исполнителя</w:t>
      </w:r>
      <w:r w:rsidRPr="00045FF0">
        <w:rPr>
          <w:sz w:val="28"/>
          <w:szCs w:val="28"/>
        </w:rPr>
        <w:t xml:space="preserve"> открытым конкурсом в электронной форме).</w:t>
      </w:r>
    </w:p>
    <w:p w14:paraId="0C20378B" w14:textId="77777777" w:rsidR="00323402" w:rsidRPr="00045FF0" w:rsidRDefault="00323402" w:rsidP="00277E93">
      <w:pPr>
        <w:pStyle w:val="a8"/>
        <w:widowControl w:val="0"/>
        <w:numPr>
          <w:ilvl w:val="0"/>
          <w:numId w:val="2"/>
        </w:numPr>
        <w:ind w:left="284" w:hanging="284"/>
        <w:contextualSpacing w:val="0"/>
        <w:jc w:val="both"/>
        <w:rPr>
          <w:sz w:val="28"/>
          <w:szCs w:val="28"/>
        </w:rPr>
      </w:pPr>
      <w:r w:rsidRPr="00045FF0">
        <w:rPr>
          <w:sz w:val="28"/>
          <w:szCs w:val="28"/>
        </w:rPr>
        <w:t>Проектная документация, положительное заключение (при определении подрядчика на капитальный ремонт, строительство, реконструкцию объектов капитального строительства).</w:t>
      </w:r>
    </w:p>
    <w:p w14:paraId="4AFF97BA" w14:textId="77777777" w:rsidR="00323402" w:rsidRPr="00045FF0" w:rsidRDefault="00323402" w:rsidP="00323402">
      <w:pPr>
        <w:pStyle w:val="a8"/>
        <w:widowControl w:val="0"/>
        <w:rPr>
          <w:sz w:val="28"/>
          <w:szCs w:val="28"/>
        </w:rPr>
      </w:pPr>
    </w:p>
    <w:p w14:paraId="4A6C984E" w14:textId="77777777" w:rsidR="00323402" w:rsidRPr="00045FF0" w:rsidRDefault="00323402" w:rsidP="00323402">
      <w:pPr>
        <w:widowControl w:val="0"/>
        <w:jc w:val="both"/>
        <w:rPr>
          <w:sz w:val="28"/>
          <w:szCs w:val="28"/>
        </w:rPr>
      </w:pPr>
      <w:r w:rsidRPr="00045FF0">
        <w:rPr>
          <w:sz w:val="28"/>
          <w:szCs w:val="28"/>
        </w:rPr>
        <w:t>Заявка со всеми приложениями предоставляется в письменной и электронной форме.</w:t>
      </w:r>
    </w:p>
    <w:p w14:paraId="431BCB17" w14:textId="77777777" w:rsidR="00323402" w:rsidRDefault="00323402" w:rsidP="00323402">
      <w:pPr>
        <w:widowControl w:val="0"/>
        <w:jc w:val="both"/>
        <w:rPr>
          <w:sz w:val="28"/>
          <w:szCs w:val="28"/>
        </w:rPr>
      </w:pPr>
    </w:p>
    <w:p w14:paraId="1C4B1AA2" w14:textId="77777777" w:rsidR="009D2C5D" w:rsidRDefault="009D2C5D" w:rsidP="00323402">
      <w:pPr>
        <w:widowControl w:val="0"/>
        <w:jc w:val="both"/>
        <w:rPr>
          <w:sz w:val="28"/>
          <w:szCs w:val="28"/>
        </w:rPr>
      </w:pPr>
    </w:p>
    <w:p w14:paraId="08497433" w14:textId="77777777" w:rsidR="00893947" w:rsidRDefault="00893947" w:rsidP="00323402">
      <w:pPr>
        <w:widowControl w:val="0"/>
        <w:jc w:val="both"/>
        <w:rPr>
          <w:sz w:val="28"/>
          <w:szCs w:val="28"/>
        </w:rPr>
      </w:pPr>
    </w:p>
    <w:p w14:paraId="04FB769D" w14:textId="77777777" w:rsidR="00893947" w:rsidRDefault="00893947" w:rsidP="00323402">
      <w:pPr>
        <w:widowControl w:val="0"/>
        <w:jc w:val="both"/>
        <w:rPr>
          <w:sz w:val="28"/>
          <w:szCs w:val="28"/>
        </w:rPr>
      </w:pPr>
    </w:p>
    <w:p w14:paraId="3E020D59" w14:textId="77777777" w:rsidR="00893947" w:rsidRDefault="00893947" w:rsidP="00323402">
      <w:pPr>
        <w:widowControl w:val="0"/>
        <w:jc w:val="both"/>
        <w:rPr>
          <w:sz w:val="28"/>
          <w:szCs w:val="28"/>
        </w:rPr>
      </w:pPr>
    </w:p>
    <w:p w14:paraId="6FC6DE87" w14:textId="77777777" w:rsidR="00893947" w:rsidRDefault="00893947" w:rsidP="00323402">
      <w:pPr>
        <w:widowControl w:val="0"/>
        <w:jc w:val="both"/>
        <w:rPr>
          <w:sz w:val="28"/>
          <w:szCs w:val="28"/>
        </w:rPr>
      </w:pPr>
    </w:p>
    <w:p w14:paraId="3B53E105" w14:textId="77777777" w:rsidR="00893947" w:rsidRDefault="00893947" w:rsidP="00323402">
      <w:pPr>
        <w:widowControl w:val="0"/>
        <w:jc w:val="both"/>
        <w:rPr>
          <w:sz w:val="28"/>
          <w:szCs w:val="28"/>
        </w:rPr>
      </w:pPr>
    </w:p>
    <w:p w14:paraId="1BEC5FF3" w14:textId="77777777" w:rsidR="00893947" w:rsidRDefault="00893947" w:rsidP="00323402">
      <w:pPr>
        <w:widowControl w:val="0"/>
        <w:jc w:val="both"/>
        <w:rPr>
          <w:sz w:val="28"/>
          <w:szCs w:val="28"/>
        </w:rPr>
      </w:pPr>
    </w:p>
    <w:p w14:paraId="5629ACAA" w14:textId="77777777" w:rsidR="00893947" w:rsidRDefault="00893947" w:rsidP="00323402">
      <w:pPr>
        <w:widowControl w:val="0"/>
        <w:jc w:val="both"/>
        <w:rPr>
          <w:sz w:val="28"/>
          <w:szCs w:val="28"/>
        </w:rPr>
      </w:pPr>
    </w:p>
    <w:p w14:paraId="17D1E93A" w14:textId="77777777" w:rsidR="00893947" w:rsidRDefault="00893947" w:rsidP="00323402">
      <w:pPr>
        <w:widowControl w:val="0"/>
        <w:jc w:val="both"/>
        <w:rPr>
          <w:sz w:val="28"/>
          <w:szCs w:val="28"/>
        </w:rPr>
      </w:pPr>
    </w:p>
    <w:p w14:paraId="6AED0606" w14:textId="77777777" w:rsidR="00893947" w:rsidRPr="00947C60" w:rsidRDefault="00893947" w:rsidP="00893947">
      <w:pPr>
        <w:pageBreakBefore/>
        <w:widowControl w:val="0"/>
        <w:ind w:left="4536"/>
        <w:jc w:val="center"/>
        <w:rPr>
          <w:sz w:val="28"/>
          <w:szCs w:val="28"/>
        </w:rPr>
      </w:pPr>
      <w:r w:rsidRPr="00947C60">
        <w:rPr>
          <w:sz w:val="28"/>
          <w:szCs w:val="28"/>
        </w:rPr>
        <w:lastRenderedPageBreak/>
        <w:t>Приложение № 2</w:t>
      </w:r>
      <w:r w:rsidRPr="00947C60">
        <w:rPr>
          <w:sz w:val="28"/>
          <w:szCs w:val="28"/>
        </w:rPr>
        <w:br/>
        <w:t>к Порядку взаимодействия</w:t>
      </w:r>
    </w:p>
    <w:p w14:paraId="220CF79D" w14:textId="77777777" w:rsidR="00893947" w:rsidRPr="00947C60" w:rsidRDefault="00893947" w:rsidP="00893947">
      <w:pPr>
        <w:widowControl w:val="0"/>
        <w:ind w:left="4536"/>
        <w:jc w:val="center"/>
        <w:rPr>
          <w:sz w:val="28"/>
          <w:szCs w:val="28"/>
        </w:rPr>
      </w:pPr>
      <w:r w:rsidRPr="00947C60">
        <w:rPr>
          <w:sz w:val="28"/>
          <w:szCs w:val="28"/>
        </w:rPr>
        <w:t xml:space="preserve">отдела муниципальных закупок  </w:t>
      </w:r>
    </w:p>
    <w:p w14:paraId="6683F702" w14:textId="77777777" w:rsidR="00893947" w:rsidRPr="00947C60" w:rsidRDefault="00893947" w:rsidP="00893947">
      <w:pPr>
        <w:widowControl w:val="0"/>
        <w:ind w:left="4536"/>
        <w:jc w:val="center"/>
        <w:rPr>
          <w:sz w:val="28"/>
          <w:szCs w:val="28"/>
        </w:rPr>
      </w:pPr>
      <w:r w:rsidRPr="00947C60">
        <w:rPr>
          <w:sz w:val="28"/>
          <w:szCs w:val="28"/>
        </w:rPr>
        <w:t>с  муниципальными заказчиками при определении поставщиков</w:t>
      </w:r>
    </w:p>
    <w:p w14:paraId="6FA7F1AC" w14:textId="77777777" w:rsidR="00893947" w:rsidRPr="00045FF0" w:rsidRDefault="00893947" w:rsidP="00893947">
      <w:pPr>
        <w:widowControl w:val="0"/>
        <w:ind w:left="4536"/>
        <w:jc w:val="center"/>
        <w:rPr>
          <w:sz w:val="28"/>
          <w:szCs w:val="28"/>
        </w:rPr>
      </w:pPr>
      <w:r w:rsidRPr="00947C60">
        <w:rPr>
          <w:sz w:val="28"/>
          <w:szCs w:val="28"/>
        </w:rPr>
        <w:t>(подрядчиков, исполнителей)</w:t>
      </w:r>
    </w:p>
    <w:p w14:paraId="18EF4D8C" w14:textId="77777777" w:rsidR="00893947" w:rsidRDefault="00893947" w:rsidP="00893947">
      <w:pPr>
        <w:widowControl w:val="0"/>
        <w:jc w:val="center"/>
        <w:rPr>
          <w:b/>
          <w:sz w:val="28"/>
          <w:szCs w:val="28"/>
        </w:rPr>
      </w:pPr>
    </w:p>
    <w:p w14:paraId="2F7EA34A" w14:textId="77777777" w:rsidR="00893947" w:rsidRPr="00821CA5" w:rsidRDefault="00893947" w:rsidP="00893947">
      <w:pPr>
        <w:widowControl w:val="0"/>
        <w:jc w:val="center"/>
        <w:rPr>
          <w:b/>
          <w:sz w:val="28"/>
          <w:szCs w:val="28"/>
        </w:rPr>
      </w:pPr>
      <w:r w:rsidRPr="00821CA5">
        <w:rPr>
          <w:b/>
          <w:sz w:val="28"/>
          <w:szCs w:val="28"/>
        </w:rPr>
        <w:t xml:space="preserve">Заявка на определение поставщиков (подрядчиков, исполнителей) </w:t>
      </w:r>
    </w:p>
    <w:p w14:paraId="284B26E6" w14:textId="77777777" w:rsidR="00893947" w:rsidRPr="00821CA5" w:rsidRDefault="00893947" w:rsidP="00893947">
      <w:pPr>
        <w:widowControl w:val="0"/>
        <w:jc w:val="center"/>
        <w:rPr>
          <w:sz w:val="28"/>
          <w:szCs w:val="28"/>
        </w:rPr>
      </w:pPr>
      <w:r w:rsidRPr="00821CA5">
        <w:rPr>
          <w:b/>
          <w:sz w:val="28"/>
          <w:szCs w:val="28"/>
        </w:rPr>
        <w:t>в сфере закупок для проведения совместной закупки</w:t>
      </w:r>
    </w:p>
    <w:p w14:paraId="6620174D" w14:textId="77777777" w:rsidR="00893947" w:rsidRPr="00D409FA" w:rsidRDefault="00893947" w:rsidP="00893947">
      <w:pPr>
        <w:widowControl w:val="0"/>
        <w:rPr>
          <w:sz w:val="28"/>
          <w:szCs w:val="28"/>
          <w:highlight w:val="yellow"/>
        </w:rPr>
      </w:pPr>
    </w:p>
    <w:tbl>
      <w:tblPr>
        <w:tblW w:w="971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84"/>
        <w:gridCol w:w="5812"/>
        <w:gridCol w:w="3118"/>
      </w:tblGrid>
      <w:tr w:rsidR="00277E93" w:rsidRPr="00045FF0" w14:paraId="3877972D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2AC554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E117FC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Способ определения поставщика (подрядчика, исполнителя)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1EAC0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690E0BAF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F6181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7C68A2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Наименование объекта закупки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6CF5D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1DAD067E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31DCD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B2A85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Информация о проведении закупки товара, работы, услуги в рамках национального проекта (при наличии)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B237C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218E126A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DEDD54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D92EB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Форма, сроки и порядок оплаты товара, работы, услуги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5A0C14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78C602E5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653A5B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CAAB2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Размер аванса (если предусмотрена выплата аванса)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D4F40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1EEEC00E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9F151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5BA071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Информация о банковском / казначейском сопровождении контракта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26FE19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45AEA558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4A8AB0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B76537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Требования, предъявляемые к участникам закупки в соответствии с пунктом 1 части 1 статьи 31 Закона о контрактной системе, а также исчерпывающий перечень документов, подтверждающих соответствие участника закупки таким требованиям (при установлении требования)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B2E2AC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4CE64224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09F809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7D4DA9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Требования, предъявляемые к участникам закупки в соответствии с частью 1.1 статьи 31 Закона о контрактной системе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8FE73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5C63A33B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43A0B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B37F1A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Требования, предъявляемые к участникам закупки в соответствии с частями 2 и 2.1 (при наличии таких требований) статьи 31 Закона о контрактной системе, а также исчерпывающий перечень документов, подтверждающих соответствие участника закупки таким требованиям (при установлении требования)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1FF0BF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48C75F66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9F216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92628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Требование, установленное в соответствии с частью 5 статьи 30 Закона о контрактной системе, с указанием в соответствии с частью 6 статьи 30 Закона о контрактной системе объема привлечения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9C997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3E09FF" w14:paraId="260994FC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A3B914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FFF2C1" w14:textId="77777777" w:rsidR="00277E93" w:rsidRPr="003E09FF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Преимущества участия в определении поставщика (подрядчика, исполнителя) в соответствии со статьями 28, 29 Закона о контрактной системе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0C2B0" w14:textId="77777777" w:rsidR="00277E93" w:rsidRPr="003E09FF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75BB6081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A5401E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999E0E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Преимущества участия в определении поставщика (подрядчика, исполнителя) в соответствии со статьей 30 Закона о контрактной системе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17326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7425378F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21DB0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E9C746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Применение  национального режима, предусмотренного ст. 14 Закона о контрактной системе, с указанием нормативно-правового акта, а также перечень документов, подтверждающих страну происхождения товара (при установлении требования)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8E9635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3E09FF" w14:paraId="5328C6F2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D14DA7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9CDE4D" w14:textId="77777777" w:rsidR="00277E93" w:rsidRPr="003E09FF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Возможность заказчика изменить условия контракта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919A0" w14:textId="77777777" w:rsidR="00277E93" w:rsidRPr="003E09FF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7B97EFD3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65181D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3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5B0772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Информация о возможности одностороннего отказа от исполнения контракта в соответствии со статьей 95 Закона о контрактной системе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9845F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947C60" w14:paraId="7175278C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D85E27" w14:textId="77777777" w:rsidR="00277E93" w:rsidRPr="00947C60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A0B23F" w14:textId="77777777" w:rsidR="00277E93" w:rsidRPr="00947C6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947C60">
              <w:rPr>
                <w:sz w:val="28"/>
                <w:szCs w:val="28"/>
              </w:rPr>
              <w:t>Наименование заказчика № 1, ИНН: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2D794" w14:textId="77777777" w:rsidR="00277E93" w:rsidRPr="00947C6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40397298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7B1D72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25745C" w14:textId="77777777" w:rsidR="00277E93" w:rsidRPr="003E09FF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3E09FF">
              <w:rPr>
                <w:sz w:val="28"/>
                <w:szCs w:val="28"/>
              </w:rPr>
              <w:t>Местонахождение: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DAE03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32C16E6F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E1253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1E394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Почтовый адрес: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C46E1F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38B77F16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663A1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8E006" w14:textId="77777777" w:rsidR="00277E93" w:rsidRPr="00045FF0" w:rsidRDefault="00277E93" w:rsidP="001401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56F311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784175C4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33366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27CA0A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EB062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4DC232C4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4FDC10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A0F07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B308C7">
              <w:rPr>
                <w:sz w:val="28"/>
                <w:szCs w:val="28"/>
              </w:rPr>
              <w:t>Ответственное должностное лицо заказчика (Ф.И.О., телефон):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DF68BF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792786E8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2258B4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1C083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B308C7">
              <w:rPr>
                <w:sz w:val="28"/>
                <w:szCs w:val="28"/>
              </w:rPr>
              <w:t>Руководитель заказчика (Ф.И.О., должность):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335A9A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749005F0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F5EA0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E1324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Информация о физическом лице, непосредственно осуществлявшем разработку описания объекта закупки (Приложение 1. Описание объекта закупки (функциональные, технические и качественные характеристики, эксплуатационные характеристики объекта закупки): почтовый адрес, контактный телефон, документы на основании которых указанное лицо осуществило разработку описания объекта закупки (приказ о назначении, должностной регламент и др.):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11F07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5D60B539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40C372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6CA26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Должностное лицо Заказчика, утвердившее заявку на закупку со всеми приложениями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D5F68F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229D3CA1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152D69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7C0FF3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Источник финансирования (с указанием КБК)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CD250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6AFCB317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B9FD1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ED8A8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Классификация товаров, работ, услуг (код по ОКПД 2 / код по КТРУ):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AAD06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1472B6EC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F797B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9454E6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Идентификационный код закупки: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9E714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093934CD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E0283F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4A851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Количество товара (работ, услуг), единица измерения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6A0472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5236C4DB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B5677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2103B3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Место поставки товара, оказания работ (услуг)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97B63B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4EE3C0A1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AF415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27A07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Срок поставки товара (выполнения работ, оказания услуг)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06BC9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36EC40EB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61CCB0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F63A81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Начальная (максимальная) цена контракта (цена отдельных этапов исполнения контракта, если проектом контракта предусмотрены такие этапы)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2F340B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7874E074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356AF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A12CD9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Срок, на который предоставляется гарантия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42604A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333DD05F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D3BFB9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6EE02A" w14:textId="77777777" w:rsidR="00277E93" w:rsidRPr="00045FF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045FF0">
              <w:rPr>
                <w:sz w:val="28"/>
                <w:szCs w:val="28"/>
              </w:rPr>
              <w:t>Размер обеспечение гарантийных обязательств, платежные реквизиты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9AA1CB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947C60" w14:paraId="4065510E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FAE5E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12E88" w14:textId="77777777" w:rsidR="00277E93" w:rsidRPr="00947C6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947C60">
              <w:rPr>
                <w:sz w:val="28"/>
                <w:szCs w:val="28"/>
              </w:rPr>
              <w:t xml:space="preserve">Размер обеспечения заявки, </w:t>
            </w:r>
            <w:r w:rsidR="00E52F32" w:rsidRPr="00947C60">
              <w:rPr>
                <w:sz w:val="28"/>
                <w:szCs w:val="28"/>
              </w:rPr>
              <w:t xml:space="preserve">порядок предоставления такого обеспечения, </w:t>
            </w:r>
            <w:r w:rsidRPr="00947C60">
              <w:rPr>
                <w:sz w:val="28"/>
                <w:szCs w:val="28"/>
              </w:rPr>
              <w:t>платежные реквизиты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2DDD6" w14:textId="77777777" w:rsidR="00277E93" w:rsidRPr="00947C6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16FBDF90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E358A9" w14:textId="77777777" w:rsidR="00277E93" w:rsidRPr="00947C60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D0550" w14:textId="77777777" w:rsidR="00277E93" w:rsidRPr="008B37D2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947C60">
              <w:rPr>
                <w:sz w:val="28"/>
                <w:szCs w:val="28"/>
              </w:rPr>
              <w:t>Платежные реквизиты для перечисления денежных средств в случае, предусмотренном частью 13 статьи 44 Закона о контрактной системе (с указанием КБК)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51B78F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045FF0" w14:paraId="4EC0A94E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C5F64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4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4757D" w14:textId="77777777" w:rsidR="00277E93" w:rsidRPr="008B37D2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8B37D2">
              <w:rPr>
                <w:sz w:val="28"/>
                <w:szCs w:val="28"/>
              </w:rPr>
              <w:t xml:space="preserve">Размер обеспечения исполнения контракта, </w:t>
            </w:r>
            <w:r w:rsidRPr="008B37D2">
              <w:rPr>
                <w:sz w:val="28"/>
                <w:szCs w:val="28"/>
              </w:rPr>
              <w:lastRenderedPageBreak/>
              <w:t>платежные реквизиты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3C2768" w14:textId="77777777" w:rsidR="00277E93" w:rsidRPr="00045FF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947C60" w14:paraId="0B99B809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BFE29" w14:textId="77777777" w:rsidR="00277E93" w:rsidRPr="00947C60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24928" w14:textId="77777777" w:rsidR="00277E93" w:rsidRPr="00947C6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947C60">
              <w:rPr>
                <w:sz w:val="28"/>
                <w:szCs w:val="28"/>
              </w:rPr>
              <w:t>Наименование заказчика № 2, ИНН: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D4A57" w14:textId="77777777" w:rsidR="00277E93" w:rsidRPr="00947C6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6C18C7B7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5EF3D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7B2F3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Местонахождение: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091287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504BDD33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B2AF4B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FB94CF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Почтовый адрес: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88465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230158AE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1C473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A17DD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C259F2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17A9E0DB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3D4CB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73175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13ACE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509A4607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23FA3D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43D757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Ответственное должностное лицо заказчика (Ф.И.О., телефон):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91512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6FCA2A5C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D695D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3FE10F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Руководитель заказчика (Ф.И.О., должность):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A9F935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11085149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80FE5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6A36D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Информация о физическом лице, непосредственно осуществлявшем разработку описания объекта закупки (Приложение 1. Описание объекта закупки (функциональные, технические и качественные характеристики, эксплуатационные характеристики объекта закупки): почтовый адрес, контактный телефон, документы на основании которых указанное лицо осуществило разработку описания объекта закупки (приказ о назначении, должностной регламент и др.):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86144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796D0225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23205C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9D1DCB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Должностное лицо Заказчика, утвердившее заявку на закупку со всеми приложениями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8CF3AD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341CBCB6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83E86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8388E5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Источник финансирования (с указанием КБК)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27C0CF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4A08A230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0612B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1C7A4C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Классификация товаров, работ, услуг (код по ОКПД 2 / код по КТРУ):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8CA0FB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55785E93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42DF95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304B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Идентификационный код закупки: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18CEE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26068F13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D11E9F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907ED9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Количество товара (работ, услуг), единица измерения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5F1071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5D6CA780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ABA571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6BC37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Место поставки товара, оказания работ (услуг)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9F4D7E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34EBB44D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62B357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86E247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Срок поставки товара (выполнения работ, оказания услуг)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A39730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0DE0BC9F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0B9B9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1E08C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Начальная (максимальная) цена контракта (цена отдельных этапов исполнения контракта, если проектом контракта предусмотрены такие этапы)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03BBE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74F7B25E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B0D604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EF80B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Срок, на который предоставляется гарантия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EBEB9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947C60" w14:paraId="367B2A4F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82C764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84248" w14:textId="77777777" w:rsidR="00277E93" w:rsidRPr="00947C6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947C60">
              <w:rPr>
                <w:sz w:val="28"/>
                <w:szCs w:val="28"/>
              </w:rPr>
              <w:t>Размер обеспечение гарантийных обязательств, платежные реквизиты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3C722" w14:textId="77777777" w:rsidR="00277E93" w:rsidRPr="00947C6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947C60" w14:paraId="00DBF9B8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2F310" w14:textId="77777777" w:rsidR="00277E93" w:rsidRPr="00947C60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388E7" w14:textId="77777777" w:rsidR="00277E93" w:rsidRPr="00947C60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947C60">
              <w:rPr>
                <w:sz w:val="28"/>
                <w:szCs w:val="28"/>
              </w:rPr>
              <w:t xml:space="preserve">Размер обеспечения заявки, </w:t>
            </w:r>
            <w:r w:rsidR="00E52F32" w:rsidRPr="00947C60">
              <w:rPr>
                <w:sz w:val="28"/>
                <w:szCs w:val="28"/>
              </w:rPr>
              <w:t xml:space="preserve">порядок предоставления такого обеспечения, </w:t>
            </w:r>
            <w:r w:rsidRPr="00947C60">
              <w:rPr>
                <w:sz w:val="28"/>
                <w:szCs w:val="28"/>
              </w:rPr>
              <w:t>платежные реквизиты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A7C276" w14:textId="77777777" w:rsidR="00277E93" w:rsidRPr="00947C60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687D9F4C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7BAF3" w14:textId="77777777" w:rsidR="00277E93" w:rsidRPr="00947C60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9BAB1C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947C60">
              <w:rPr>
                <w:sz w:val="28"/>
                <w:szCs w:val="28"/>
              </w:rPr>
              <w:t>Платежные реквизиты для перечисления денежных средств в случае, предусмотренном частью 13 статьи 44 Закона о контрактной системе (с указанием КБК)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0244D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  <w:tr w:rsidR="00277E93" w:rsidRPr="00775968" w14:paraId="71132B0B" w14:textId="77777777" w:rsidTr="001401D2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51415" w14:textId="77777777" w:rsidR="00277E93" w:rsidRPr="00277E93" w:rsidRDefault="00277E93" w:rsidP="00277E93">
            <w:pPr>
              <w:pStyle w:val="a8"/>
              <w:widowControl w:val="0"/>
              <w:numPr>
                <w:ilvl w:val="0"/>
                <w:numId w:val="15"/>
              </w:numPr>
              <w:ind w:left="634" w:hanging="63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F02B90" w14:textId="77777777" w:rsidR="00277E93" w:rsidRPr="00775968" w:rsidRDefault="00277E93" w:rsidP="001401D2">
            <w:pPr>
              <w:widowControl w:val="0"/>
              <w:jc w:val="both"/>
              <w:rPr>
                <w:sz w:val="28"/>
                <w:szCs w:val="28"/>
              </w:rPr>
            </w:pPr>
            <w:r w:rsidRPr="00775968">
              <w:rPr>
                <w:sz w:val="28"/>
                <w:szCs w:val="28"/>
              </w:rPr>
              <w:t>Размер обеспечения исполнения контракта, платежные реквизиты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42D86" w14:textId="77777777" w:rsidR="00277E93" w:rsidRPr="00775968" w:rsidRDefault="00277E93" w:rsidP="001401D2">
            <w:pPr>
              <w:widowControl w:val="0"/>
              <w:rPr>
                <w:sz w:val="28"/>
                <w:szCs w:val="28"/>
              </w:rPr>
            </w:pPr>
          </w:p>
        </w:tc>
      </w:tr>
    </w:tbl>
    <w:p w14:paraId="07673C23" w14:textId="77777777" w:rsidR="00893947" w:rsidRPr="00045FF0" w:rsidRDefault="00893947" w:rsidP="00893947">
      <w:pPr>
        <w:widowControl w:val="0"/>
        <w:rPr>
          <w:sz w:val="28"/>
          <w:szCs w:val="28"/>
        </w:rPr>
      </w:pPr>
    </w:p>
    <w:p w14:paraId="1E7AB700" w14:textId="77777777" w:rsidR="00893947" w:rsidRPr="00045FF0" w:rsidRDefault="00893947" w:rsidP="00893947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59"/>
        <w:gridCol w:w="3812"/>
        <w:gridCol w:w="2368"/>
      </w:tblGrid>
      <w:tr w:rsidR="00893947" w:rsidRPr="00947C60" w14:paraId="38689CF7" w14:textId="77777777" w:rsidTr="00452071">
        <w:tc>
          <w:tcPr>
            <w:tcW w:w="3510" w:type="dxa"/>
          </w:tcPr>
          <w:p w14:paraId="64CB3BE3" w14:textId="77777777" w:rsidR="00893947" w:rsidRPr="00947C6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47C60">
              <w:rPr>
                <w:rFonts w:eastAsia="Calibri"/>
                <w:sz w:val="28"/>
                <w:szCs w:val="28"/>
              </w:rPr>
              <w:t xml:space="preserve">_____________________             </w:t>
            </w:r>
          </w:p>
          <w:p w14:paraId="63C558D7" w14:textId="77777777" w:rsidR="00893947" w:rsidRPr="00592C7D" w:rsidRDefault="00893947" w:rsidP="00452071">
            <w:pPr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 xml:space="preserve">должность, Ф.И.О.   </w:t>
            </w:r>
          </w:p>
          <w:p w14:paraId="24EE2718" w14:textId="77777777" w:rsidR="0089231A" w:rsidRPr="00592C7D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>руководителя заказчика</w:t>
            </w:r>
          </w:p>
          <w:p w14:paraId="5F5E8847" w14:textId="77777777" w:rsidR="00893947" w:rsidRPr="00947C60" w:rsidRDefault="0089231A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592C7D">
              <w:rPr>
                <w:rFonts w:eastAsia="Calibri"/>
                <w:sz w:val="24"/>
                <w:szCs w:val="24"/>
              </w:rPr>
              <w:t>№ 1</w:t>
            </w:r>
          </w:p>
        </w:tc>
        <w:tc>
          <w:tcPr>
            <w:tcW w:w="3828" w:type="dxa"/>
          </w:tcPr>
          <w:p w14:paraId="489EED59" w14:textId="77777777" w:rsidR="00893947" w:rsidRPr="00947C6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47C60">
              <w:rPr>
                <w:rFonts w:eastAsia="Calibri"/>
                <w:sz w:val="28"/>
                <w:szCs w:val="28"/>
              </w:rPr>
              <w:t>________________________</w:t>
            </w:r>
          </w:p>
          <w:p w14:paraId="14045C35" w14:textId="77777777" w:rsidR="00893947" w:rsidRPr="00592C7D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>Подпись руководителя</w:t>
            </w:r>
            <w:r w:rsidRPr="00592C7D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2517" w:type="dxa"/>
          </w:tcPr>
          <w:p w14:paraId="06520DD0" w14:textId="77777777" w:rsidR="00893947" w:rsidRPr="00947C6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47C60">
              <w:rPr>
                <w:rFonts w:eastAsia="Calibri"/>
                <w:sz w:val="28"/>
                <w:szCs w:val="28"/>
              </w:rPr>
              <w:t>«___» _________ г.</w:t>
            </w:r>
          </w:p>
          <w:p w14:paraId="14E88CA7" w14:textId="77777777" w:rsidR="00893947" w:rsidRPr="00592C7D" w:rsidRDefault="00893947" w:rsidP="0045207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>Дата подписания</w:t>
            </w:r>
          </w:p>
        </w:tc>
      </w:tr>
      <w:tr w:rsidR="0089231A" w:rsidRPr="00045FF0" w14:paraId="611A9C48" w14:textId="77777777" w:rsidTr="001F738A">
        <w:tc>
          <w:tcPr>
            <w:tcW w:w="3510" w:type="dxa"/>
          </w:tcPr>
          <w:p w14:paraId="205A6F59" w14:textId="77777777" w:rsidR="0089231A" w:rsidRPr="00947C60" w:rsidRDefault="0089231A" w:rsidP="001F73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47C60">
              <w:rPr>
                <w:rFonts w:eastAsia="Calibri"/>
                <w:sz w:val="28"/>
                <w:szCs w:val="28"/>
              </w:rPr>
              <w:t xml:space="preserve">_____________________             </w:t>
            </w:r>
          </w:p>
          <w:p w14:paraId="486E64FA" w14:textId="77777777" w:rsidR="0089231A" w:rsidRPr="00592C7D" w:rsidRDefault="0089231A" w:rsidP="001F738A">
            <w:pPr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 xml:space="preserve">должность, Ф.И.О.   </w:t>
            </w:r>
          </w:p>
          <w:p w14:paraId="4E2494C6" w14:textId="77777777" w:rsidR="0089231A" w:rsidRPr="00592C7D" w:rsidRDefault="0089231A" w:rsidP="0089231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 xml:space="preserve">руководителя заказчика </w:t>
            </w:r>
          </w:p>
          <w:p w14:paraId="6C6C547B" w14:textId="77777777" w:rsidR="0089231A" w:rsidRPr="00947C60" w:rsidRDefault="0089231A" w:rsidP="0089231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592C7D">
              <w:rPr>
                <w:rFonts w:eastAsia="Calibri"/>
                <w:sz w:val="24"/>
                <w:szCs w:val="24"/>
              </w:rPr>
              <w:t>№ 2</w:t>
            </w:r>
          </w:p>
        </w:tc>
        <w:tc>
          <w:tcPr>
            <w:tcW w:w="3828" w:type="dxa"/>
          </w:tcPr>
          <w:p w14:paraId="12F1E9BF" w14:textId="77777777" w:rsidR="0089231A" w:rsidRPr="00947C60" w:rsidRDefault="0089231A" w:rsidP="001F73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47C60">
              <w:rPr>
                <w:rFonts w:eastAsia="Calibri"/>
                <w:sz w:val="28"/>
                <w:szCs w:val="28"/>
              </w:rPr>
              <w:t>________________________</w:t>
            </w:r>
          </w:p>
          <w:p w14:paraId="65A10FFD" w14:textId="77777777" w:rsidR="0089231A" w:rsidRPr="00592C7D" w:rsidRDefault="0089231A" w:rsidP="001F738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>Подпись руководителя</w:t>
            </w:r>
            <w:r w:rsidRPr="00592C7D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2517" w:type="dxa"/>
          </w:tcPr>
          <w:p w14:paraId="6EEF4150" w14:textId="77777777" w:rsidR="0089231A" w:rsidRPr="00947C60" w:rsidRDefault="0089231A" w:rsidP="001F73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47C60">
              <w:rPr>
                <w:rFonts w:eastAsia="Calibri"/>
                <w:sz w:val="28"/>
                <w:szCs w:val="28"/>
              </w:rPr>
              <w:t>«___» _________ г.</w:t>
            </w:r>
          </w:p>
          <w:p w14:paraId="6BA9832F" w14:textId="77777777" w:rsidR="0089231A" w:rsidRPr="00592C7D" w:rsidRDefault="0089231A" w:rsidP="001F738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>Дата подписания</w:t>
            </w:r>
          </w:p>
        </w:tc>
      </w:tr>
      <w:tr w:rsidR="00893947" w:rsidRPr="00045FF0" w14:paraId="31C532BF" w14:textId="77777777" w:rsidTr="00452071">
        <w:tc>
          <w:tcPr>
            <w:tcW w:w="3510" w:type="dxa"/>
          </w:tcPr>
          <w:p w14:paraId="54EA59E3" w14:textId="77777777" w:rsidR="00893947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3D872A3D" w14:textId="77777777" w:rsidR="00893947" w:rsidRPr="00045FF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Согласовано:</w:t>
            </w:r>
          </w:p>
          <w:p w14:paraId="056C38A9" w14:textId="77777777" w:rsidR="00893947" w:rsidRPr="00045FF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 xml:space="preserve">____________________             </w:t>
            </w:r>
          </w:p>
          <w:p w14:paraId="23C65E59" w14:textId="77777777" w:rsidR="00893947" w:rsidRPr="00592C7D" w:rsidRDefault="00893947" w:rsidP="00452071">
            <w:pPr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 xml:space="preserve">должность, Ф.И.О.   </w:t>
            </w:r>
          </w:p>
          <w:p w14:paraId="0C1E4398" w14:textId="77777777" w:rsidR="00893947" w:rsidRPr="00592C7D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>курирующего заместителя</w:t>
            </w:r>
          </w:p>
          <w:p w14:paraId="0013C7BC" w14:textId="77777777" w:rsidR="00893947" w:rsidRPr="00592C7D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 xml:space="preserve">главы Администрации </w:t>
            </w:r>
          </w:p>
          <w:p w14:paraId="11E21C8A" w14:textId="77777777" w:rsidR="00893947" w:rsidRPr="00045FF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592C7D">
              <w:rPr>
                <w:rFonts w:eastAsia="Calibri"/>
                <w:sz w:val="24"/>
                <w:szCs w:val="24"/>
              </w:rPr>
              <w:t>города Батайска</w:t>
            </w:r>
          </w:p>
        </w:tc>
        <w:tc>
          <w:tcPr>
            <w:tcW w:w="3828" w:type="dxa"/>
          </w:tcPr>
          <w:p w14:paraId="2A6D982D" w14:textId="77777777" w:rsidR="00893947" w:rsidRPr="00045FF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4973C6C4" w14:textId="77777777" w:rsidR="0089231A" w:rsidRPr="00045FF0" w:rsidRDefault="0089231A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799D1B5A" w14:textId="77777777" w:rsidR="00893947" w:rsidRPr="00045FF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________________________</w:t>
            </w:r>
          </w:p>
          <w:p w14:paraId="1B2F36D8" w14:textId="77777777" w:rsidR="00893947" w:rsidRPr="00592C7D" w:rsidRDefault="00893947" w:rsidP="0045207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>Подпись курирующего заместителя</w:t>
            </w:r>
          </w:p>
        </w:tc>
        <w:tc>
          <w:tcPr>
            <w:tcW w:w="2517" w:type="dxa"/>
          </w:tcPr>
          <w:p w14:paraId="7D57CCB7" w14:textId="77777777" w:rsidR="00893947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2C5576ED" w14:textId="77777777" w:rsidR="00893947" w:rsidRPr="00045FF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65C0320B" w14:textId="77777777" w:rsidR="00893947" w:rsidRPr="00045FF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«___» _________ г.</w:t>
            </w:r>
          </w:p>
          <w:p w14:paraId="194CC8EF" w14:textId="77777777" w:rsidR="00893947" w:rsidRPr="00592C7D" w:rsidRDefault="00893947" w:rsidP="0045207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>Дата подписания</w:t>
            </w:r>
          </w:p>
        </w:tc>
      </w:tr>
      <w:tr w:rsidR="00893947" w:rsidRPr="00045FF0" w14:paraId="49CD0E72" w14:textId="77777777" w:rsidTr="00452071">
        <w:tc>
          <w:tcPr>
            <w:tcW w:w="3510" w:type="dxa"/>
          </w:tcPr>
          <w:p w14:paraId="75388C85" w14:textId="77777777" w:rsidR="00893947" w:rsidRPr="00045FF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 xml:space="preserve">_____________________             </w:t>
            </w:r>
          </w:p>
          <w:p w14:paraId="1573C0EE" w14:textId="77777777" w:rsidR="00893947" w:rsidRPr="00592C7D" w:rsidRDefault="00893947" w:rsidP="00452071">
            <w:pPr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 xml:space="preserve">должность, Ф.И.О.   </w:t>
            </w:r>
          </w:p>
          <w:p w14:paraId="14BD329F" w14:textId="77777777" w:rsidR="00893947" w:rsidRPr="00045FF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592C7D">
              <w:rPr>
                <w:rFonts w:eastAsia="Calibri"/>
                <w:sz w:val="24"/>
                <w:szCs w:val="24"/>
              </w:rPr>
              <w:t>ответственного лица Финансового управления</w:t>
            </w:r>
          </w:p>
        </w:tc>
        <w:tc>
          <w:tcPr>
            <w:tcW w:w="3828" w:type="dxa"/>
          </w:tcPr>
          <w:p w14:paraId="394BAE2B" w14:textId="77777777" w:rsidR="00893947" w:rsidRPr="00045FF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_________________________</w:t>
            </w:r>
          </w:p>
          <w:p w14:paraId="27656823" w14:textId="77777777" w:rsidR="00893947" w:rsidRPr="00592C7D" w:rsidRDefault="00893947" w:rsidP="0045207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>Подпись ответственного лица Финансового управления</w:t>
            </w:r>
          </w:p>
        </w:tc>
        <w:tc>
          <w:tcPr>
            <w:tcW w:w="2517" w:type="dxa"/>
          </w:tcPr>
          <w:p w14:paraId="7858C940" w14:textId="77777777" w:rsidR="00893947" w:rsidRPr="00045FF0" w:rsidRDefault="00893947" w:rsidP="00452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45FF0">
              <w:rPr>
                <w:rFonts w:eastAsia="Calibri"/>
                <w:sz w:val="28"/>
                <w:szCs w:val="28"/>
              </w:rPr>
              <w:t>«___» _________ г.</w:t>
            </w:r>
          </w:p>
          <w:p w14:paraId="012D817B" w14:textId="77777777" w:rsidR="00893947" w:rsidRPr="00592C7D" w:rsidRDefault="00893947" w:rsidP="0045207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92C7D">
              <w:rPr>
                <w:rFonts w:eastAsia="Calibri"/>
                <w:sz w:val="24"/>
                <w:szCs w:val="24"/>
              </w:rPr>
              <w:t>Дата подписания</w:t>
            </w:r>
          </w:p>
        </w:tc>
      </w:tr>
    </w:tbl>
    <w:p w14:paraId="5AAFFF2F" w14:textId="77777777" w:rsidR="00893947" w:rsidRPr="00045FF0" w:rsidRDefault="00893947" w:rsidP="00893947">
      <w:pPr>
        <w:autoSpaceDE w:val="0"/>
        <w:autoSpaceDN w:val="0"/>
        <w:adjustRightInd w:val="0"/>
        <w:rPr>
          <w:sz w:val="28"/>
          <w:szCs w:val="28"/>
        </w:rPr>
      </w:pPr>
    </w:p>
    <w:p w14:paraId="2CDD963A" w14:textId="77777777" w:rsidR="00893947" w:rsidRPr="003273F5" w:rsidRDefault="00893947" w:rsidP="003273F5">
      <w:pPr>
        <w:widowControl w:val="0"/>
        <w:rPr>
          <w:sz w:val="28"/>
          <w:szCs w:val="28"/>
        </w:rPr>
      </w:pPr>
      <w:r w:rsidRPr="003273F5">
        <w:rPr>
          <w:sz w:val="28"/>
          <w:szCs w:val="28"/>
        </w:rPr>
        <w:t>Приложения к заявке:</w:t>
      </w:r>
    </w:p>
    <w:p w14:paraId="4BD8F4FA" w14:textId="77777777" w:rsidR="00893947" w:rsidRPr="00947C60" w:rsidRDefault="003273F5" w:rsidP="003273F5">
      <w:pPr>
        <w:pStyle w:val="a8"/>
        <w:widowControl w:val="0"/>
        <w:ind w:left="0"/>
        <w:contextualSpacing w:val="0"/>
        <w:jc w:val="both"/>
        <w:rPr>
          <w:sz w:val="28"/>
          <w:szCs w:val="28"/>
        </w:rPr>
      </w:pPr>
      <w:r w:rsidRPr="00947C60">
        <w:rPr>
          <w:sz w:val="28"/>
          <w:szCs w:val="28"/>
        </w:rPr>
        <w:t>1.</w:t>
      </w:r>
      <w:r w:rsidR="00893947" w:rsidRPr="00947C60">
        <w:rPr>
          <w:sz w:val="28"/>
          <w:szCs w:val="28"/>
        </w:rPr>
        <w:t xml:space="preserve">Описание объекта закупки: функциональные, технические, качественные, эксплуатационные характеристики; </w:t>
      </w:r>
    </w:p>
    <w:p w14:paraId="5D3B06B7" w14:textId="77777777" w:rsidR="00893947" w:rsidRPr="00947C60" w:rsidRDefault="003273F5" w:rsidP="003273F5">
      <w:pPr>
        <w:pStyle w:val="a8"/>
        <w:widowControl w:val="0"/>
        <w:ind w:left="0"/>
        <w:contextualSpacing w:val="0"/>
        <w:jc w:val="both"/>
        <w:rPr>
          <w:sz w:val="28"/>
          <w:szCs w:val="28"/>
        </w:rPr>
      </w:pPr>
      <w:r w:rsidRPr="00947C60">
        <w:rPr>
          <w:sz w:val="28"/>
          <w:szCs w:val="28"/>
        </w:rPr>
        <w:t>2.</w:t>
      </w:r>
      <w:r w:rsidR="00893947" w:rsidRPr="00947C60">
        <w:rPr>
          <w:sz w:val="28"/>
          <w:szCs w:val="28"/>
        </w:rPr>
        <w:t>Инструкция по заполнению заявки</w:t>
      </w:r>
      <w:r w:rsidR="002C6A7F" w:rsidRPr="00947C60">
        <w:rPr>
          <w:sz w:val="28"/>
          <w:szCs w:val="28"/>
        </w:rPr>
        <w:t xml:space="preserve"> (общее приложение для всех заказчиков)</w:t>
      </w:r>
      <w:r w:rsidR="00893947" w:rsidRPr="00947C60">
        <w:rPr>
          <w:sz w:val="28"/>
          <w:szCs w:val="28"/>
        </w:rPr>
        <w:t>.</w:t>
      </w:r>
    </w:p>
    <w:p w14:paraId="3C7D89E6" w14:textId="77777777" w:rsidR="00893947" w:rsidRPr="00947C60" w:rsidRDefault="003273F5" w:rsidP="003273F5">
      <w:pPr>
        <w:pStyle w:val="a8"/>
        <w:widowControl w:val="0"/>
        <w:ind w:left="0"/>
        <w:contextualSpacing w:val="0"/>
        <w:jc w:val="both"/>
        <w:rPr>
          <w:sz w:val="28"/>
          <w:szCs w:val="28"/>
        </w:rPr>
      </w:pPr>
      <w:r w:rsidRPr="00947C60">
        <w:rPr>
          <w:sz w:val="28"/>
          <w:szCs w:val="28"/>
        </w:rPr>
        <w:t>3.</w:t>
      </w:r>
      <w:r w:rsidR="00893947" w:rsidRPr="00947C60">
        <w:rPr>
          <w:sz w:val="28"/>
          <w:szCs w:val="28"/>
        </w:rPr>
        <w:t>Утвержденный проект муниципального контракта.</w:t>
      </w:r>
    </w:p>
    <w:p w14:paraId="37201A37" w14:textId="77777777" w:rsidR="00893947" w:rsidRPr="00947C60" w:rsidRDefault="003273F5" w:rsidP="003273F5">
      <w:pPr>
        <w:pStyle w:val="a8"/>
        <w:widowControl w:val="0"/>
        <w:ind w:left="0"/>
        <w:contextualSpacing w:val="0"/>
        <w:jc w:val="both"/>
        <w:rPr>
          <w:sz w:val="28"/>
          <w:szCs w:val="28"/>
        </w:rPr>
      </w:pPr>
      <w:r w:rsidRPr="00947C60">
        <w:rPr>
          <w:sz w:val="28"/>
          <w:szCs w:val="28"/>
        </w:rPr>
        <w:t>4.</w:t>
      </w:r>
      <w:r w:rsidR="00893947" w:rsidRPr="00947C60">
        <w:rPr>
          <w:sz w:val="28"/>
          <w:szCs w:val="28"/>
        </w:rPr>
        <w:t>Обоснование начальной (максимальной) цены контракта.</w:t>
      </w:r>
    </w:p>
    <w:p w14:paraId="659A8BC4" w14:textId="77777777" w:rsidR="00893947" w:rsidRPr="003273F5" w:rsidRDefault="003273F5" w:rsidP="003273F5">
      <w:pPr>
        <w:pStyle w:val="a8"/>
        <w:widowControl w:val="0"/>
        <w:ind w:left="0"/>
        <w:contextualSpacing w:val="0"/>
        <w:jc w:val="both"/>
        <w:rPr>
          <w:sz w:val="28"/>
          <w:szCs w:val="28"/>
        </w:rPr>
      </w:pPr>
      <w:r w:rsidRPr="00947C60">
        <w:rPr>
          <w:sz w:val="28"/>
          <w:szCs w:val="28"/>
        </w:rPr>
        <w:t>5.</w:t>
      </w:r>
      <w:r w:rsidR="00893947" w:rsidRPr="00947C60">
        <w:rPr>
          <w:sz w:val="28"/>
          <w:szCs w:val="28"/>
        </w:rPr>
        <w:t>Критерии оценки заявок на участие в конкурсе, величины значимости этих критериев (при определении поставщика, подрядчика, исполнителя открытым конкурсом в электронной форме)</w:t>
      </w:r>
      <w:r w:rsidR="002C6A7F" w:rsidRPr="00947C60">
        <w:rPr>
          <w:sz w:val="28"/>
          <w:szCs w:val="28"/>
        </w:rPr>
        <w:t xml:space="preserve"> (общее приложение для всех заказчиков)</w:t>
      </w:r>
      <w:r w:rsidR="00893947" w:rsidRPr="00947C60">
        <w:rPr>
          <w:sz w:val="28"/>
          <w:szCs w:val="28"/>
        </w:rPr>
        <w:t>.</w:t>
      </w:r>
    </w:p>
    <w:p w14:paraId="74F0CB98" w14:textId="77777777" w:rsidR="00893947" w:rsidRDefault="00893947" w:rsidP="003273F5">
      <w:pPr>
        <w:pStyle w:val="a8"/>
        <w:widowControl w:val="0"/>
        <w:ind w:left="0"/>
        <w:rPr>
          <w:sz w:val="28"/>
          <w:szCs w:val="28"/>
        </w:rPr>
      </w:pPr>
    </w:p>
    <w:p w14:paraId="54BF8DEA" w14:textId="77777777" w:rsidR="00947C60" w:rsidRPr="003273F5" w:rsidRDefault="00947C60" w:rsidP="003273F5">
      <w:pPr>
        <w:pStyle w:val="a8"/>
        <w:widowControl w:val="0"/>
        <w:ind w:left="0"/>
        <w:rPr>
          <w:sz w:val="28"/>
          <w:szCs w:val="28"/>
        </w:rPr>
      </w:pPr>
    </w:p>
    <w:p w14:paraId="53B4220C" w14:textId="77777777" w:rsidR="00893947" w:rsidRPr="00045FF0" w:rsidRDefault="00893947" w:rsidP="003273F5">
      <w:pPr>
        <w:widowControl w:val="0"/>
        <w:jc w:val="both"/>
        <w:rPr>
          <w:sz w:val="28"/>
          <w:szCs w:val="28"/>
        </w:rPr>
      </w:pPr>
      <w:r w:rsidRPr="003273F5">
        <w:rPr>
          <w:sz w:val="28"/>
          <w:szCs w:val="28"/>
        </w:rPr>
        <w:t>Заявка со всеми приложениями предоставляется в письменной и электронной форме.</w:t>
      </w:r>
    </w:p>
    <w:p w14:paraId="408B109C" w14:textId="77777777" w:rsidR="003E09FF" w:rsidRDefault="003E09FF" w:rsidP="003273F5">
      <w:pPr>
        <w:widowControl w:val="0"/>
        <w:jc w:val="both"/>
        <w:rPr>
          <w:sz w:val="28"/>
          <w:szCs w:val="28"/>
        </w:rPr>
      </w:pPr>
    </w:p>
    <w:p w14:paraId="3208F9E1" w14:textId="77777777" w:rsidR="003E09FF" w:rsidRPr="003E09FF" w:rsidRDefault="003E09FF" w:rsidP="003E09FF">
      <w:pPr>
        <w:rPr>
          <w:sz w:val="28"/>
          <w:szCs w:val="28"/>
        </w:rPr>
      </w:pPr>
    </w:p>
    <w:p w14:paraId="1D66F1F9" w14:textId="77777777" w:rsidR="003E09FF" w:rsidRPr="003E09FF" w:rsidRDefault="003E09FF" w:rsidP="003E09FF">
      <w:pPr>
        <w:rPr>
          <w:sz w:val="28"/>
          <w:szCs w:val="28"/>
        </w:rPr>
      </w:pPr>
    </w:p>
    <w:p w14:paraId="115DB101" w14:textId="77777777" w:rsidR="003E09FF" w:rsidRPr="003E09FF" w:rsidRDefault="003E09FF" w:rsidP="003E09FF">
      <w:pPr>
        <w:rPr>
          <w:sz w:val="28"/>
          <w:szCs w:val="28"/>
        </w:rPr>
      </w:pPr>
    </w:p>
    <w:p w14:paraId="525C3B25" w14:textId="77777777" w:rsidR="003E09FF" w:rsidRPr="003E09FF" w:rsidRDefault="003E09FF" w:rsidP="003E09FF">
      <w:pPr>
        <w:rPr>
          <w:sz w:val="28"/>
          <w:szCs w:val="28"/>
        </w:rPr>
      </w:pPr>
    </w:p>
    <w:p w14:paraId="3755D4BB" w14:textId="77777777" w:rsidR="003E09FF" w:rsidRPr="003E09FF" w:rsidRDefault="003E09FF" w:rsidP="003E09FF">
      <w:pPr>
        <w:rPr>
          <w:sz w:val="28"/>
          <w:szCs w:val="28"/>
        </w:rPr>
      </w:pPr>
    </w:p>
    <w:p w14:paraId="72CEDF0D" w14:textId="77777777" w:rsidR="003E09FF" w:rsidRPr="003E09FF" w:rsidRDefault="003E09FF" w:rsidP="003E09FF">
      <w:pPr>
        <w:rPr>
          <w:sz w:val="28"/>
          <w:szCs w:val="28"/>
        </w:rPr>
      </w:pPr>
    </w:p>
    <w:p w14:paraId="054FDCC1" w14:textId="77777777" w:rsidR="003E09FF" w:rsidRPr="003E09FF" w:rsidRDefault="003E09FF" w:rsidP="003E09FF">
      <w:pPr>
        <w:rPr>
          <w:sz w:val="28"/>
          <w:szCs w:val="28"/>
        </w:rPr>
      </w:pPr>
    </w:p>
    <w:p w14:paraId="63D4824C" w14:textId="77777777" w:rsidR="003E09FF" w:rsidRPr="003E09FF" w:rsidRDefault="003E09FF" w:rsidP="003E09FF">
      <w:pPr>
        <w:rPr>
          <w:sz w:val="28"/>
          <w:szCs w:val="28"/>
        </w:rPr>
      </w:pPr>
    </w:p>
    <w:p w14:paraId="6A978190" w14:textId="77777777" w:rsidR="003E09FF" w:rsidRPr="003E09FF" w:rsidRDefault="003E09FF" w:rsidP="003E09FF">
      <w:pPr>
        <w:rPr>
          <w:sz w:val="28"/>
          <w:szCs w:val="28"/>
        </w:rPr>
      </w:pPr>
    </w:p>
    <w:p w14:paraId="515256FD" w14:textId="77777777" w:rsidR="003E09FF" w:rsidRPr="003E09FF" w:rsidRDefault="003E09FF" w:rsidP="003E09FF">
      <w:pPr>
        <w:rPr>
          <w:sz w:val="28"/>
          <w:szCs w:val="28"/>
        </w:rPr>
      </w:pPr>
    </w:p>
    <w:p w14:paraId="5EE01468" w14:textId="77777777" w:rsidR="003E09FF" w:rsidRPr="003E09FF" w:rsidRDefault="003E09FF" w:rsidP="003E09FF">
      <w:pPr>
        <w:rPr>
          <w:sz w:val="28"/>
          <w:szCs w:val="28"/>
        </w:rPr>
      </w:pPr>
    </w:p>
    <w:p w14:paraId="557BB438" w14:textId="77777777" w:rsidR="003E09FF" w:rsidRPr="003E09FF" w:rsidRDefault="003E09FF" w:rsidP="003E09FF">
      <w:pPr>
        <w:rPr>
          <w:sz w:val="28"/>
          <w:szCs w:val="28"/>
        </w:rPr>
      </w:pPr>
    </w:p>
    <w:p w14:paraId="05BDAB67" w14:textId="77777777" w:rsidR="003E09FF" w:rsidRPr="003E09FF" w:rsidRDefault="003E09FF" w:rsidP="003E09FF">
      <w:pPr>
        <w:rPr>
          <w:sz w:val="28"/>
          <w:szCs w:val="28"/>
        </w:rPr>
      </w:pPr>
    </w:p>
    <w:p w14:paraId="586546D6" w14:textId="77777777" w:rsidR="003E09FF" w:rsidRPr="003E09FF" w:rsidRDefault="003E09FF" w:rsidP="003E09FF">
      <w:pPr>
        <w:rPr>
          <w:sz w:val="28"/>
          <w:szCs w:val="28"/>
        </w:rPr>
      </w:pPr>
    </w:p>
    <w:p w14:paraId="405B7754" w14:textId="77777777" w:rsidR="003E09FF" w:rsidRDefault="003E09FF" w:rsidP="003E09FF">
      <w:pPr>
        <w:rPr>
          <w:sz w:val="28"/>
          <w:szCs w:val="28"/>
        </w:rPr>
      </w:pPr>
    </w:p>
    <w:p w14:paraId="0FFDA776" w14:textId="77777777" w:rsidR="009D2C5D" w:rsidRDefault="009D2C5D" w:rsidP="003E09FF">
      <w:pPr>
        <w:rPr>
          <w:sz w:val="28"/>
          <w:szCs w:val="28"/>
        </w:rPr>
      </w:pPr>
    </w:p>
    <w:p w14:paraId="110E1A75" w14:textId="77777777" w:rsidR="003E09FF" w:rsidRDefault="003E09FF" w:rsidP="003E09FF">
      <w:pPr>
        <w:rPr>
          <w:sz w:val="28"/>
          <w:szCs w:val="28"/>
        </w:rPr>
      </w:pPr>
    </w:p>
    <w:p w14:paraId="6519C402" w14:textId="77777777" w:rsidR="003E09FF" w:rsidRDefault="003E09FF" w:rsidP="003E09FF">
      <w:pPr>
        <w:rPr>
          <w:sz w:val="28"/>
          <w:szCs w:val="28"/>
        </w:rPr>
      </w:pPr>
    </w:p>
    <w:p w14:paraId="288161D6" w14:textId="77777777" w:rsidR="003E09FF" w:rsidRDefault="003E09FF" w:rsidP="003E09FF">
      <w:pPr>
        <w:rPr>
          <w:sz w:val="28"/>
          <w:szCs w:val="28"/>
        </w:rPr>
      </w:pPr>
    </w:p>
    <w:p w14:paraId="069311CF" w14:textId="77777777" w:rsidR="003E09FF" w:rsidRDefault="003E09FF" w:rsidP="003E09FF">
      <w:pPr>
        <w:rPr>
          <w:sz w:val="28"/>
          <w:szCs w:val="28"/>
        </w:rPr>
      </w:pPr>
    </w:p>
    <w:p w14:paraId="531ED51D" w14:textId="77777777" w:rsidR="003E09FF" w:rsidRDefault="003E09FF" w:rsidP="003E09FF">
      <w:pPr>
        <w:rPr>
          <w:sz w:val="28"/>
          <w:szCs w:val="28"/>
        </w:rPr>
      </w:pPr>
    </w:p>
    <w:p w14:paraId="60E2AC19" w14:textId="77777777" w:rsidR="003E09FF" w:rsidRPr="003E09FF" w:rsidRDefault="003E09FF" w:rsidP="003E09FF">
      <w:pPr>
        <w:rPr>
          <w:sz w:val="28"/>
          <w:szCs w:val="28"/>
        </w:rPr>
      </w:pPr>
    </w:p>
    <w:p w14:paraId="72F130DE" w14:textId="77777777" w:rsidR="002A5660" w:rsidRPr="00045FF0" w:rsidRDefault="002A5660" w:rsidP="002A5660">
      <w:pPr>
        <w:pageBreakBefore/>
        <w:widowControl w:val="0"/>
        <w:ind w:left="4536"/>
        <w:jc w:val="center"/>
        <w:rPr>
          <w:sz w:val="28"/>
          <w:szCs w:val="28"/>
        </w:rPr>
      </w:pPr>
      <w:r w:rsidRPr="00045FF0">
        <w:rPr>
          <w:sz w:val="28"/>
          <w:szCs w:val="28"/>
        </w:rPr>
        <w:lastRenderedPageBreak/>
        <w:t xml:space="preserve">Приложение № </w:t>
      </w:r>
      <w:r w:rsidR="00893947">
        <w:rPr>
          <w:sz w:val="28"/>
          <w:szCs w:val="28"/>
        </w:rPr>
        <w:t>3</w:t>
      </w:r>
      <w:r w:rsidRPr="00045FF0">
        <w:rPr>
          <w:sz w:val="28"/>
          <w:szCs w:val="28"/>
        </w:rPr>
        <w:br/>
        <w:t>к По</w:t>
      </w:r>
      <w:r w:rsidR="00CA54C5" w:rsidRPr="00045FF0">
        <w:rPr>
          <w:sz w:val="28"/>
          <w:szCs w:val="28"/>
        </w:rPr>
        <w:t>рядку</w:t>
      </w:r>
      <w:r w:rsidRPr="00045FF0">
        <w:rPr>
          <w:sz w:val="28"/>
          <w:szCs w:val="28"/>
        </w:rPr>
        <w:t xml:space="preserve"> взаимодействия</w:t>
      </w:r>
    </w:p>
    <w:p w14:paraId="29ECA32B" w14:textId="77777777" w:rsidR="002A5660" w:rsidRPr="00045FF0" w:rsidRDefault="002A5660" w:rsidP="002A5660">
      <w:pPr>
        <w:widowControl w:val="0"/>
        <w:ind w:left="4536"/>
        <w:jc w:val="center"/>
        <w:rPr>
          <w:sz w:val="28"/>
          <w:szCs w:val="28"/>
        </w:rPr>
      </w:pPr>
      <w:r w:rsidRPr="00045FF0">
        <w:rPr>
          <w:sz w:val="28"/>
          <w:szCs w:val="28"/>
        </w:rPr>
        <w:t xml:space="preserve">отдела муниципальных закупок  </w:t>
      </w:r>
    </w:p>
    <w:p w14:paraId="763C7F76" w14:textId="77777777" w:rsidR="002A5660" w:rsidRPr="00045FF0" w:rsidRDefault="002A5660" w:rsidP="002A5660">
      <w:pPr>
        <w:widowControl w:val="0"/>
        <w:ind w:left="4536"/>
        <w:jc w:val="center"/>
        <w:rPr>
          <w:sz w:val="28"/>
          <w:szCs w:val="28"/>
        </w:rPr>
      </w:pPr>
      <w:r w:rsidRPr="00045FF0">
        <w:rPr>
          <w:sz w:val="28"/>
          <w:szCs w:val="28"/>
        </w:rPr>
        <w:t xml:space="preserve">с  </w:t>
      </w:r>
      <w:r w:rsidR="004E72D8" w:rsidRPr="00045FF0">
        <w:rPr>
          <w:sz w:val="28"/>
          <w:szCs w:val="28"/>
        </w:rPr>
        <w:t xml:space="preserve">муниципальными заказчиками </w:t>
      </w:r>
      <w:r w:rsidRPr="00045FF0">
        <w:rPr>
          <w:sz w:val="28"/>
          <w:szCs w:val="28"/>
        </w:rPr>
        <w:t>при определении поставщиков</w:t>
      </w:r>
    </w:p>
    <w:p w14:paraId="09F2BFB7" w14:textId="77777777" w:rsidR="002A5660" w:rsidRPr="00045FF0" w:rsidRDefault="002A5660" w:rsidP="002A5660">
      <w:pPr>
        <w:widowControl w:val="0"/>
        <w:ind w:left="4536"/>
        <w:jc w:val="center"/>
        <w:rPr>
          <w:sz w:val="28"/>
          <w:szCs w:val="28"/>
        </w:rPr>
      </w:pPr>
      <w:r w:rsidRPr="00045FF0">
        <w:rPr>
          <w:sz w:val="28"/>
          <w:szCs w:val="28"/>
        </w:rPr>
        <w:t>(подрядчиков, исполнителей)</w:t>
      </w:r>
    </w:p>
    <w:p w14:paraId="40B18E0C" w14:textId="77777777" w:rsidR="002A5660" w:rsidRPr="00045FF0" w:rsidRDefault="002A5660" w:rsidP="00600D76">
      <w:pPr>
        <w:jc w:val="right"/>
        <w:rPr>
          <w:sz w:val="24"/>
          <w:szCs w:val="24"/>
        </w:rPr>
      </w:pPr>
    </w:p>
    <w:p w14:paraId="76A32F88" w14:textId="77777777" w:rsidR="00DC39CB" w:rsidRPr="00D01E8A" w:rsidRDefault="00DC39CB" w:rsidP="00DC39CB">
      <w:pPr>
        <w:jc w:val="center"/>
        <w:rPr>
          <w:sz w:val="28"/>
          <w:szCs w:val="28"/>
        </w:rPr>
      </w:pPr>
      <w:r w:rsidRPr="00D01E8A">
        <w:rPr>
          <w:sz w:val="28"/>
          <w:szCs w:val="28"/>
        </w:rPr>
        <w:t>Перечень муниципальных заказчиков</w:t>
      </w:r>
    </w:p>
    <w:p w14:paraId="6D63780E" w14:textId="77777777" w:rsidR="00DC39CB" w:rsidRPr="00D01E8A" w:rsidRDefault="00DC39CB" w:rsidP="00DC39CB">
      <w:pPr>
        <w:ind w:left="709" w:hanging="709"/>
        <w:jc w:val="both"/>
        <w:rPr>
          <w:sz w:val="28"/>
          <w:szCs w:val="28"/>
        </w:rPr>
      </w:pPr>
    </w:p>
    <w:p w14:paraId="1C019079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Батайская городская Дума.</w:t>
      </w:r>
    </w:p>
    <w:p w14:paraId="03102E47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Администрация города Батайска.</w:t>
      </w:r>
    </w:p>
    <w:p w14:paraId="1ECC15BD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учреждение «Центр физкультурно-массовой работы города Батайска».</w:t>
      </w:r>
    </w:p>
    <w:p w14:paraId="166AB321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учреждение «Управление гражданской защиты города Батайска».</w:t>
      </w:r>
    </w:p>
    <w:p w14:paraId="1666BDB3" w14:textId="77777777" w:rsidR="00DC39CB" w:rsidRPr="001F6AB8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1F6AB8">
        <w:rPr>
          <w:sz w:val="28"/>
          <w:szCs w:val="28"/>
        </w:rPr>
        <w:t>Финансовое управление города Батайска.</w:t>
      </w:r>
    </w:p>
    <w:p w14:paraId="7E884527" w14:textId="77777777" w:rsidR="001F6AB8" w:rsidRPr="00954958" w:rsidRDefault="001F6AB8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954958">
        <w:rPr>
          <w:sz w:val="28"/>
          <w:szCs w:val="28"/>
        </w:rPr>
        <w:t>Контрольно-счетная палата города Батайска.</w:t>
      </w:r>
    </w:p>
    <w:p w14:paraId="4CD1F429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Управление культуры города Батайска.</w:t>
      </w:r>
    </w:p>
    <w:p w14:paraId="2D90A0A3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образовательное учреждение дополнительного образования детей «Детская художественная школа».</w:t>
      </w:r>
    </w:p>
    <w:p w14:paraId="206F5B98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образовательное учреждение дополнительного образования детей «Детская школа искусств».</w:t>
      </w:r>
    </w:p>
    <w:p w14:paraId="6B19898B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образовательное учреждение дополнительного образования детей «Детская музыкальная школа № 1».</w:t>
      </w:r>
    </w:p>
    <w:p w14:paraId="4DBE8398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 xml:space="preserve"> Муниципальное бюджетное образовательное учреждение дополнительного образования детей «ДЕТСКАЯ МУЗЫКАЛЬНАЯ ШКОЛА № 3» г. Батайска.</w:t>
      </w:r>
    </w:p>
    <w:p w14:paraId="20CB3FDA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 xml:space="preserve"> Муниципальное бюджетное учреждение культуры «Городской культурно-досуговый центр».</w:t>
      </w:r>
    </w:p>
    <w:p w14:paraId="305D5BAC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 xml:space="preserve"> Муниципальное бюджетное учреждение культуры «Городской музей истории города Батайска».</w:t>
      </w:r>
    </w:p>
    <w:p w14:paraId="0892A849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 xml:space="preserve"> Муниципальное бюджетное учреждение культуры «Централизованная библиотечная система».</w:t>
      </w:r>
    </w:p>
    <w:p w14:paraId="7D4EA0FA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 xml:space="preserve"> Муниципальное бюджетное учреждение культуры  Дом культуры «Русь».</w:t>
      </w:r>
    </w:p>
    <w:p w14:paraId="4C829A52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 xml:space="preserve"> Муниципальное бюджетное учреждение культуры «Дом культуры железнодорожников».</w:t>
      </w:r>
    </w:p>
    <w:p w14:paraId="49670D3C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 xml:space="preserve"> Муниципальное бюджетное учреждение культуры «Дом культуры РДВС».</w:t>
      </w:r>
    </w:p>
    <w:p w14:paraId="1173A1A6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 xml:space="preserve"> Муниципальное бюджетное учреждение культуры «Дом культуры им. Ю.А. Гагарина».</w:t>
      </w:r>
    </w:p>
    <w:p w14:paraId="1C0D1188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Управление образования города Батайска.</w:t>
      </w:r>
    </w:p>
    <w:p w14:paraId="3C665909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общеобразовательное учреждение «Средняя общеобразовательная школа № 2».</w:t>
      </w:r>
    </w:p>
    <w:p w14:paraId="3D7284D0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lastRenderedPageBreak/>
        <w:t>Муниципальное бюджетное общеобразовательное учреждение лицей   №3.</w:t>
      </w:r>
    </w:p>
    <w:p w14:paraId="6D5DF188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 xml:space="preserve"> Муниципальное бюджетное общеобразовательное учреждение Средняя общеобразовательная школа № 4 с углубленным изучением отдельных предметов.</w:t>
      </w:r>
    </w:p>
    <w:p w14:paraId="4807E3AB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общеобразовательное учреждение «Средняя общеобразовательная школа №5 им. Ю.А. Гагарина»</w:t>
      </w:r>
    </w:p>
    <w:p w14:paraId="71B5FB4C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общеобразовательное учреждение «Средняя общеобразовательная школа №6».</w:t>
      </w:r>
    </w:p>
    <w:p w14:paraId="6D768D31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общеобразовательное учреждение «Гимназия № 7».</w:t>
      </w:r>
    </w:p>
    <w:p w14:paraId="781370EE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общеобразовательное учреждение «Средняя общеобразовательная школа № 8».</w:t>
      </w:r>
    </w:p>
    <w:p w14:paraId="1CE05C77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общеобразовательное учреждение «Средняя общеобразовательная школа № 9».</w:t>
      </w:r>
    </w:p>
    <w:p w14:paraId="6647FA66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общеобразовательное учреждение лицей      № 10.</w:t>
      </w:r>
    </w:p>
    <w:p w14:paraId="725E0B98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общеобразовательное учреждение «Средняя общеобразовательная школа № 12».</w:t>
      </w:r>
    </w:p>
    <w:p w14:paraId="1CEFBFAE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общеобразовательное учреждение Средняя общеобразовательная школа № 15.</w:t>
      </w:r>
    </w:p>
    <w:p w14:paraId="34993A9F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общеобразовательное учреждение средняя общеобразовательная школа №16.</w:t>
      </w:r>
    </w:p>
    <w:p w14:paraId="756AB961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общеобразовательное учреждение Гимназия № 21.</w:t>
      </w:r>
    </w:p>
    <w:p w14:paraId="1A56B35B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1.</w:t>
      </w:r>
    </w:p>
    <w:p w14:paraId="0B2B59F1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</w:t>
      </w:r>
      <w:r w:rsidR="008B37D2">
        <w:rPr>
          <w:sz w:val="28"/>
          <w:szCs w:val="28"/>
        </w:rPr>
        <w:t xml:space="preserve">ательное учреждение детский сад </w:t>
      </w:r>
      <w:r w:rsidRPr="00D01E8A">
        <w:rPr>
          <w:sz w:val="28"/>
          <w:szCs w:val="28"/>
        </w:rPr>
        <w:t>№ 2.</w:t>
      </w:r>
    </w:p>
    <w:p w14:paraId="192628A7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3</w:t>
      </w:r>
    </w:p>
    <w:p w14:paraId="67F247B0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</w:t>
      </w:r>
      <w:r w:rsidR="008B37D2">
        <w:rPr>
          <w:sz w:val="28"/>
          <w:szCs w:val="28"/>
        </w:rPr>
        <w:t xml:space="preserve">льное учреждение детский сад </w:t>
      </w:r>
      <w:r w:rsidRPr="00D01E8A">
        <w:rPr>
          <w:sz w:val="28"/>
          <w:szCs w:val="28"/>
        </w:rPr>
        <w:t>№ 4.</w:t>
      </w:r>
    </w:p>
    <w:p w14:paraId="54B50D8B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комбинированного вида № 5.</w:t>
      </w:r>
    </w:p>
    <w:p w14:paraId="40D568D5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общеразвивающего вида № 6.</w:t>
      </w:r>
    </w:p>
    <w:p w14:paraId="56239D54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7.</w:t>
      </w:r>
    </w:p>
    <w:p w14:paraId="2F577336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8.</w:t>
      </w:r>
    </w:p>
    <w:p w14:paraId="48EBB456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9.</w:t>
      </w:r>
    </w:p>
    <w:p w14:paraId="1572194B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Центр развития ребенка – детский сад № 10.</w:t>
      </w:r>
    </w:p>
    <w:p w14:paraId="554101C0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lastRenderedPageBreak/>
        <w:t>Муниципальное бюджетное дошкольное образовательное учреждение детский сад комбинированного вида № 11.</w:t>
      </w:r>
    </w:p>
    <w:p w14:paraId="39ED02BC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общеразвивающего вида № 12.</w:t>
      </w:r>
    </w:p>
    <w:p w14:paraId="548EB3EC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учреждение: детский сад комбинированного вида № 13.</w:t>
      </w:r>
    </w:p>
    <w:p w14:paraId="01994579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комбинированного вида № 14.</w:t>
      </w:r>
    </w:p>
    <w:p w14:paraId="700AD32C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комбинированного вида № 15.</w:t>
      </w:r>
    </w:p>
    <w:p w14:paraId="6A54433B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Центр развития ребенка – детский сад № 16.</w:t>
      </w:r>
    </w:p>
    <w:p w14:paraId="3DA42ABD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17.</w:t>
      </w:r>
    </w:p>
    <w:p w14:paraId="5E087B9C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комбинированного вида № 18.</w:t>
      </w:r>
    </w:p>
    <w:p w14:paraId="067AFF8B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комбинированного вида № 19.</w:t>
      </w:r>
    </w:p>
    <w:p w14:paraId="37AA323E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комбинированного вида №20.</w:t>
      </w:r>
    </w:p>
    <w:p w14:paraId="17563796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комбинированного вида № 21.</w:t>
      </w:r>
    </w:p>
    <w:p w14:paraId="619F3EC5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комбинированного вида № 22.</w:t>
      </w:r>
    </w:p>
    <w:p w14:paraId="3537FE22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23.</w:t>
      </w:r>
    </w:p>
    <w:p w14:paraId="401D2DC7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24.</w:t>
      </w:r>
    </w:p>
    <w:p w14:paraId="3A71F373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25.</w:t>
      </w:r>
    </w:p>
    <w:p w14:paraId="4095598B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26.</w:t>
      </w:r>
    </w:p>
    <w:p w14:paraId="3C991060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27.</w:t>
      </w:r>
    </w:p>
    <w:p w14:paraId="5715F569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28.</w:t>
      </w:r>
    </w:p>
    <w:p w14:paraId="0074A260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29.</w:t>
      </w:r>
    </w:p>
    <w:p w14:paraId="1585FF90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30.</w:t>
      </w:r>
    </w:p>
    <w:p w14:paraId="50AA041D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31.</w:t>
      </w:r>
    </w:p>
    <w:p w14:paraId="256CB8D9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35.</w:t>
      </w:r>
    </w:p>
    <w:p w14:paraId="56FC12A1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lastRenderedPageBreak/>
        <w:t>Муниципальное бюджетное дошкольное образовательное учреждение детский сад № 45.</w:t>
      </w:r>
    </w:p>
    <w:p w14:paraId="1F63945D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№ 52.</w:t>
      </w:r>
    </w:p>
    <w:p w14:paraId="4A3F8083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комбинированного вида №121.</w:t>
      </w:r>
    </w:p>
    <w:p w14:paraId="0131FB6F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комбинированного вида №148.</w:t>
      </w:r>
    </w:p>
    <w:p w14:paraId="75877CA1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дошкольное образовательное учреждение детский сад комбинированного вида № 149.</w:t>
      </w:r>
    </w:p>
    <w:p w14:paraId="69C52C3D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учреждение Центр психолого-педагогической медицинской и социальной помощи «Выбор».</w:t>
      </w:r>
    </w:p>
    <w:p w14:paraId="4C3F205D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учреждение дополнительного образования «Дом детского творчества».</w:t>
      </w:r>
    </w:p>
    <w:p w14:paraId="2CC96175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учреждение дополнительного образования Детско-юношеская спортивная школа.</w:t>
      </w:r>
    </w:p>
    <w:p w14:paraId="44AC9EE5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учреждение дополнительного образования Детско-юношеская спортивная школа № 2.</w:t>
      </w:r>
    </w:p>
    <w:p w14:paraId="2D58856B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учреждение дополнительного образования «Центр детский эколого-биологический».</w:t>
      </w:r>
    </w:p>
    <w:p w14:paraId="380325A0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образовательное учреждение дополнительного образования детей – Центр детского (юношеского) технического творчества.</w:t>
      </w:r>
    </w:p>
    <w:p w14:paraId="6BC7371A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учреждение «Общежития педагогических работников города Батайска».</w:t>
      </w:r>
    </w:p>
    <w:p w14:paraId="5499C154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учреждение дополнительного образования «Центр развития детей и юношества на основе инновационных технологий».</w:t>
      </w:r>
    </w:p>
    <w:p w14:paraId="299A881D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Управление жилищно-коммунального хозяйства города Батайска.</w:t>
      </w:r>
    </w:p>
    <w:p w14:paraId="286476C9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Управление по архитектуре и градостроительству города Батайска.</w:t>
      </w:r>
    </w:p>
    <w:p w14:paraId="312DC3FA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Управление социальной защиты населения города Батайска.</w:t>
      </w:r>
    </w:p>
    <w:p w14:paraId="43C4282F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Комитет по управлению имуществом города Батайска.</w:t>
      </w:r>
    </w:p>
    <w:p w14:paraId="57466F29" w14:textId="77777777" w:rsidR="00DC39CB" w:rsidRPr="00D01E8A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Муниципальное бюджетное учреждение «Многофункциональный центр предоставления государственных и муниципальных услуг» города Батайска».</w:t>
      </w:r>
    </w:p>
    <w:p w14:paraId="44235ACD" w14:textId="77777777" w:rsidR="00DC39CB" w:rsidRDefault="00DC39CB" w:rsidP="00277E93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1E8A">
        <w:rPr>
          <w:sz w:val="28"/>
          <w:szCs w:val="28"/>
        </w:rPr>
        <w:t>Отдел записи актов гражданского состояния города Батайска.</w:t>
      </w:r>
    </w:p>
    <w:p w14:paraId="1B5F3B53" w14:textId="77777777" w:rsidR="00DC39CB" w:rsidRDefault="00DC39CB" w:rsidP="00DC39CB">
      <w:pPr>
        <w:jc w:val="both"/>
        <w:rPr>
          <w:sz w:val="28"/>
          <w:szCs w:val="28"/>
        </w:rPr>
      </w:pPr>
    </w:p>
    <w:p w14:paraId="2F739241" w14:textId="77777777" w:rsidR="00DC39CB" w:rsidRDefault="00DC39CB" w:rsidP="00DC39CB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2"/>
        <w:gridCol w:w="4767"/>
      </w:tblGrid>
      <w:tr w:rsidR="00DC39CB" w:rsidRPr="00F7364F" w14:paraId="64324FBB" w14:textId="77777777" w:rsidTr="00857D33">
        <w:tc>
          <w:tcPr>
            <w:tcW w:w="4927" w:type="dxa"/>
          </w:tcPr>
          <w:p w14:paraId="7FBE9CCE" w14:textId="77777777" w:rsidR="00DC39CB" w:rsidRPr="00F7364F" w:rsidRDefault="00DC39CB" w:rsidP="00857D3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E9278D5" w14:textId="77777777" w:rsidR="00DC39CB" w:rsidRPr="00F7364F" w:rsidRDefault="00DC39CB" w:rsidP="00857D33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</w:tr>
    </w:tbl>
    <w:p w14:paraId="7929964B" w14:textId="77777777" w:rsidR="00DC39CB" w:rsidRPr="00D01E8A" w:rsidRDefault="00DC39CB" w:rsidP="00DC39CB">
      <w:pPr>
        <w:jc w:val="both"/>
        <w:rPr>
          <w:sz w:val="28"/>
          <w:szCs w:val="28"/>
        </w:rPr>
      </w:pPr>
    </w:p>
    <w:p w14:paraId="4B77A186" w14:textId="77777777" w:rsidR="002A5660" w:rsidRPr="00045FF0" w:rsidRDefault="002A5660" w:rsidP="00DC39CB">
      <w:pPr>
        <w:jc w:val="center"/>
        <w:rPr>
          <w:sz w:val="28"/>
          <w:szCs w:val="28"/>
        </w:rPr>
      </w:pPr>
    </w:p>
    <w:sectPr w:rsidR="002A5660" w:rsidRPr="00045FF0" w:rsidSect="00B22E7B">
      <w:headerReference w:type="default" r:id="rId15"/>
      <w:pgSz w:w="11907" w:h="16840"/>
      <w:pgMar w:top="1134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CC69F" w14:textId="77777777" w:rsidR="00257454" w:rsidRDefault="00257454">
      <w:r>
        <w:separator/>
      </w:r>
    </w:p>
  </w:endnote>
  <w:endnote w:type="continuationSeparator" w:id="0">
    <w:p w14:paraId="216AD65B" w14:textId="77777777" w:rsidR="00257454" w:rsidRDefault="00257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8D71D" w14:textId="77777777" w:rsidR="00257454" w:rsidRDefault="00257454">
      <w:r>
        <w:separator/>
      </w:r>
    </w:p>
  </w:footnote>
  <w:footnote w:type="continuationSeparator" w:id="0">
    <w:p w14:paraId="47EB53F1" w14:textId="77777777" w:rsidR="00257454" w:rsidRDefault="00257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E50F" w14:textId="77777777" w:rsidR="00257454" w:rsidRDefault="0025745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D63E7">
      <w:rPr>
        <w:noProof/>
      </w:rPr>
      <w:t>7</w:t>
    </w:r>
    <w:r>
      <w:rPr>
        <w:noProof/>
      </w:rPr>
      <w:fldChar w:fldCharType="end"/>
    </w:r>
  </w:p>
  <w:p w14:paraId="1CCF29C6" w14:textId="77777777" w:rsidR="00257454" w:rsidRDefault="00257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10DF"/>
    <w:multiLevelType w:val="hybridMultilevel"/>
    <w:tmpl w:val="C5C6F6EC"/>
    <w:lvl w:ilvl="0" w:tplc="DEE47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13A43"/>
    <w:multiLevelType w:val="hybridMultilevel"/>
    <w:tmpl w:val="CA780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F43CE"/>
    <w:multiLevelType w:val="hybridMultilevel"/>
    <w:tmpl w:val="A3D8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60ABB"/>
    <w:multiLevelType w:val="hybridMultilevel"/>
    <w:tmpl w:val="9F5AEFA4"/>
    <w:lvl w:ilvl="0" w:tplc="28E2B9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F521D"/>
    <w:multiLevelType w:val="hybridMultilevel"/>
    <w:tmpl w:val="53C29CD4"/>
    <w:lvl w:ilvl="0" w:tplc="28E2B9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83447"/>
    <w:multiLevelType w:val="hybridMultilevel"/>
    <w:tmpl w:val="2D0C97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D1E54"/>
    <w:multiLevelType w:val="hybridMultilevel"/>
    <w:tmpl w:val="4C2C911C"/>
    <w:lvl w:ilvl="0" w:tplc="DEE47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E0F23"/>
    <w:multiLevelType w:val="hybridMultilevel"/>
    <w:tmpl w:val="5D7A7F92"/>
    <w:lvl w:ilvl="0" w:tplc="73004776">
      <w:start w:val="1"/>
      <w:numFmt w:val="decimal"/>
      <w:lvlText w:val="2.%1."/>
      <w:lvlJc w:val="left"/>
      <w:pPr>
        <w:ind w:left="1429" w:hanging="360"/>
      </w:pPr>
      <w:rPr>
        <w:rFonts w:ascii="Times New Roman" w:eastAsia="Times New Roman" w:hAnsi="Times New Roman" w:cs="Times New Roman" w:hint="default"/>
        <w:kern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CC371EA"/>
    <w:multiLevelType w:val="hybridMultilevel"/>
    <w:tmpl w:val="C99AA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22A3F"/>
    <w:multiLevelType w:val="hybridMultilevel"/>
    <w:tmpl w:val="A3D8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E2653"/>
    <w:multiLevelType w:val="hybridMultilevel"/>
    <w:tmpl w:val="CD3620C4"/>
    <w:lvl w:ilvl="0" w:tplc="28E2B9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E032E"/>
    <w:multiLevelType w:val="hybridMultilevel"/>
    <w:tmpl w:val="E9224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41FB8"/>
    <w:multiLevelType w:val="hybridMultilevel"/>
    <w:tmpl w:val="00C272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83A65"/>
    <w:multiLevelType w:val="hybridMultilevel"/>
    <w:tmpl w:val="6604FFC0"/>
    <w:lvl w:ilvl="0" w:tplc="84B21DFA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31789"/>
    <w:multiLevelType w:val="hybridMultilevel"/>
    <w:tmpl w:val="50F2BD72"/>
    <w:lvl w:ilvl="0" w:tplc="DEE47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8E60C7"/>
    <w:multiLevelType w:val="hybridMultilevel"/>
    <w:tmpl w:val="F706501E"/>
    <w:lvl w:ilvl="0" w:tplc="EFFAD8D8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ker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1621B1"/>
    <w:multiLevelType w:val="hybridMultilevel"/>
    <w:tmpl w:val="4B8A5F9E"/>
    <w:lvl w:ilvl="0" w:tplc="79C62416">
      <w:start w:val="1"/>
      <w:numFmt w:val="decimal"/>
      <w:lvlText w:val="1.%1."/>
      <w:lvlJc w:val="left"/>
      <w:pPr>
        <w:ind w:left="1429" w:hanging="360"/>
      </w:pPr>
      <w:rPr>
        <w:rFonts w:ascii="Times New Roman" w:eastAsia="Times New Roman" w:hAnsi="Times New Roman" w:cs="Times New Roman" w:hint="default"/>
        <w:kern w:val="0"/>
      </w:rPr>
    </w:lvl>
    <w:lvl w:ilvl="1" w:tplc="79C62416">
      <w:start w:val="1"/>
      <w:numFmt w:val="decimal"/>
      <w:lvlText w:val="1.%2."/>
      <w:lvlJc w:val="left"/>
      <w:pPr>
        <w:ind w:left="1353" w:hanging="360"/>
      </w:pPr>
      <w:rPr>
        <w:rFonts w:ascii="Times New Roman" w:eastAsia="Times New Roman" w:hAnsi="Times New Roman" w:cs="Times New Roman" w:hint="default"/>
        <w:kern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BAA2FBD"/>
    <w:multiLevelType w:val="hybridMultilevel"/>
    <w:tmpl w:val="3F3E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1C5396"/>
    <w:multiLevelType w:val="hybridMultilevel"/>
    <w:tmpl w:val="5B6483EC"/>
    <w:lvl w:ilvl="0" w:tplc="3E94405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AC524F8"/>
    <w:multiLevelType w:val="hybridMultilevel"/>
    <w:tmpl w:val="CADE3C52"/>
    <w:lvl w:ilvl="0" w:tplc="7382E17E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4077">
    <w:abstractNumId w:val="17"/>
  </w:num>
  <w:num w:numId="2" w16cid:durableId="200610">
    <w:abstractNumId w:val="11"/>
  </w:num>
  <w:num w:numId="3" w16cid:durableId="1807502625">
    <w:abstractNumId w:val="12"/>
  </w:num>
  <w:num w:numId="4" w16cid:durableId="1355497446">
    <w:abstractNumId w:val="16"/>
  </w:num>
  <w:num w:numId="5" w16cid:durableId="635337488">
    <w:abstractNumId w:val="0"/>
  </w:num>
  <w:num w:numId="6" w16cid:durableId="1380469637">
    <w:abstractNumId w:val="7"/>
  </w:num>
  <w:num w:numId="7" w16cid:durableId="806583236">
    <w:abstractNumId w:val="6"/>
  </w:num>
  <w:num w:numId="8" w16cid:durableId="286813648">
    <w:abstractNumId w:val="15"/>
  </w:num>
  <w:num w:numId="9" w16cid:durableId="1046369456">
    <w:abstractNumId w:val="19"/>
  </w:num>
  <w:num w:numId="10" w16cid:durableId="1933198186">
    <w:abstractNumId w:val="14"/>
  </w:num>
  <w:num w:numId="11" w16cid:durableId="772436479">
    <w:abstractNumId w:val="13"/>
  </w:num>
  <w:num w:numId="12" w16cid:durableId="1263294263">
    <w:abstractNumId w:val="5"/>
  </w:num>
  <w:num w:numId="13" w16cid:durableId="1800879135">
    <w:abstractNumId w:val="8"/>
  </w:num>
  <w:num w:numId="14" w16cid:durableId="229465555">
    <w:abstractNumId w:val="9"/>
  </w:num>
  <w:num w:numId="15" w16cid:durableId="497506469">
    <w:abstractNumId w:val="2"/>
  </w:num>
  <w:num w:numId="16" w16cid:durableId="753549701">
    <w:abstractNumId w:val="18"/>
  </w:num>
  <w:num w:numId="17" w16cid:durableId="1403483863">
    <w:abstractNumId w:val="4"/>
  </w:num>
  <w:num w:numId="18" w16cid:durableId="840587110">
    <w:abstractNumId w:val="10"/>
  </w:num>
  <w:num w:numId="19" w16cid:durableId="1861044080">
    <w:abstractNumId w:val="3"/>
  </w:num>
  <w:num w:numId="20" w16cid:durableId="1986618918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intFractionalCharacterWidth/>
  <w:proofState w:spelling="clean" w:grammar="clean"/>
  <w:attachedTemplate r:id="rId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82"/>
    <w:rsid w:val="000013CB"/>
    <w:rsid w:val="000031F0"/>
    <w:rsid w:val="0000350E"/>
    <w:rsid w:val="00003CCE"/>
    <w:rsid w:val="00006D2B"/>
    <w:rsid w:val="00011DC6"/>
    <w:rsid w:val="00014935"/>
    <w:rsid w:val="00016D03"/>
    <w:rsid w:val="00023F50"/>
    <w:rsid w:val="000276C6"/>
    <w:rsid w:val="00030D67"/>
    <w:rsid w:val="0003159F"/>
    <w:rsid w:val="0003320B"/>
    <w:rsid w:val="0003525A"/>
    <w:rsid w:val="00042D68"/>
    <w:rsid w:val="00043873"/>
    <w:rsid w:val="00043FA8"/>
    <w:rsid w:val="00044BDC"/>
    <w:rsid w:val="00045FF0"/>
    <w:rsid w:val="00047712"/>
    <w:rsid w:val="00060E63"/>
    <w:rsid w:val="00063331"/>
    <w:rsid w:val="00063555"/>
    <w:rsid w:val="00066341"/>
    <w:rsid w:val="00070836"/>
    <w:rsid w:val="00071CA1"/>
    <w:rsid w:val="00073787"/>
    <w:rsid w:val="0007423E"/>
    <w:rsid w:val="000804B3"/>
    <w:rsid w:val="00082EB8"/>
    <w:rsid w:val="00087F04"/>
    <w:rsid w:val="00096700"/>
    <w:rsid w:val="000A12FB"/>
    <w:rsid w:val="000A27D8"/>
    <w:rsid w:val="000B4182"/>
    <w:rsid w:val="000C31D3"/>
    <w:rsid w:val="000C4C7E"/>
    <w:rsid w:val="000D15BD"/>
    <w:rsid w:val="000D40DB"/>
    <w:rsid w:val="000D72C4"/>
    <w:rsid w:val="000E315A"/>
    <w:rsid w:val="000E539C"/>
    <w:rsid w:val="000F6E11"/>
    <w:rsid w:val="0010029E"/>
    <w:rsid w:val="0010323C"/>
    <w:rsid w:val="0010378A"/>
    <w:rsid w:val="00103F2E"/>
    <w:rsid w:val="001110A7"/>
    <w:rsid w:val="00120D36"/>
    <w:rsid w:val="00122841"/>
    <w:rsid w:val="001235C4"/>
    <w:rsid w:val="00125BA3"/>
    <w:rsid w:val="00130D15"/>
    <w:rsid w:val="00132A24"/>
    <w:rsid w:val="00137393"/>
    <w:rsid w:val="001401D2"/>
    <w:rsid w:val="00142114"/>
    <w:rsid w:val="001434CA"/>
    <w:rsid w:val="0015457D"/>
    <w:rsid w:val="001569B7"/>
    <w:rsid w:val="00160D2F"/>
    <w:rsid w:val="00161678"/>
    <w:rsid w:val="001616CB"/>
    <w:rsid w:val="00163D06"/>
    <w:rsid w:val="00165788"/>
    <w:rsid w:val="00172C47"/>
    <w:rsid w:val="00173731"/>
    <w:rsid w:val="001744C8"/>
    <w:rsid w:val="00175C6D"/>
    <w:rsid w:val="00175DAF"/>
    <w:rsid w:val="00175E31"/>
    <w:rsid w:val="001935CB"/>
    <w:rsid w:val="00194CA7"/>
    <w:rsid w:val="00195BFC"/>
    <w:rsid w:val="001A39A3"/>
    <w:rsid w:val="001A6BA0"/>
    <w:rsid w:val="001A7763"/>
    <w:rsid w:val="001B59D0"/>
    <w:rsid w:val="001B64B7"/>
    <w:rsid w:val="001C45CE"/>
    <w:rsid w:val="001D3662"/>
    <w:rsid w:val="001D4FC4"/>
    <w:rsid w:val="001E0D9D"/>
    <w:rsid w:val="001E597F"/>
    <w:rsid w:val="001E6BB3"/>
    <w:rsid w:val="001F6AB8"/>
    <w:rsid w:val="001F738A"/>
    <w:rsid w:val="00202F2B"/>
    <w:rsid w:val="00205D5B"/>
    <w:rsid w:val="00205D97"/>
    <w:rsid w:val="00215535"/>
    <w:rsid w:val="00217C19"/>
    <w:rsid w:val="00222CDE"/>
    <w:rsid w:val="00223839"/>
    <w:rsid w:val="00224442"/>
    <w:rsid w:val="00224FEA"/>
    <w:rsid w:val="00233D7F"/>
    <w:rsid w:val="00235DA4"/>
    <w:rsid w:val="00236BF4"/>
    <w:rsid w:val="00244C19"/>
    <w:rsid w:val="00246CF3"/>
    <w:rsid w:val="0025086B"/>
    <w:rsid w:val="00251093"/>
    <w:rsid w:val="002523FF"/>
    <w:rsid w:val="00254593"/>
    <w:rsid w:val="00257454"/>
    <w:rsid w:val="00261CE9"/>
    <w:rsid w:val="0026333A"/>
    <w:rsid w:val="002648D8"/>
    <w:rsid w:val="002659FC"/>
    <w:rsid w:val="002701D5"/>
    <w:rsid w:val="00270F64"/>
    <w:rsid w:val="002753E1"/>
    <w:rsid w:val="0027602D"/>
    <w:rsid w:val="00277B2F"/>
    <w:rsid w:val="00277E93"/>
    <w:rsid w:val="002801DD"/>
    <w:rsid w:val="00281146"/>
    <w:rsid w:val="00281B20"/>
    <w:rsid w:val="0028279B"/>
    <w:rsid w:val="00287363"/>
    <w:rsid w:val="002901E6"/>
    <w:rsid w:val="00290C85"/>
    <w:rsid w:val="002A3FF6"/>
    <w:rsid w:val="002A5660"/>
    <w:rsid w:val="002A5CF7"/>
    <w:rsid w:val="002A6C40"/>
    <w:rsid w:val="002B6C63"/>
    <w:rsid w:val="002C194C"/>
    <w:rsid w:val="002C211D"/>
    <w:rsid w:val="002C5D60"/>
    <w:rsid w:val="002C5E5D"/>
    <w:rsid w:val="002C6A7F"/>
    <w:rsid w:val="002C6E43"/>
    <w:rsid w:val="002D0CAF"/>
    <w:rsid w:val="002D63E7"/>
    <w:rsid w:val="002E0B81"/>
    <w:rsid w:val="002E0F1D"/>
    <w:rsid w:val="002E6204"/>
    <w:rsid w:val="002E68D4"/>
    <w:rsid w:val="002F112B"/>
    <w:rsid w:val="002F5750"/>
    <w:rsid w:val="00307001"/>
    <w:rsid w:val="0031366A"/>
    <w:rsid w:val="0031678E"/>
    <w:rsid w:val="00317166"/>
    <w:rsid w:val="003208AF"/>
    <w:rsid w:val="00323402"/>
    <w:rsid w:val="003260D4"/>
    <w:rsid w:val="003273F5"/>
    <w:rsid w:val="00330F47"/>
    <w:rsid w:val="00332853"/>
    <w:rsid w:val="003349EF"/>
    <w:rsid w:val="003364B5"/>
    <w:rsid w:val="003419FE"/>
    <w:rsid w:val="00344CBB"/>
    <w:rsid w:val="003464B3"/>
    <w:rsid w:val="003474E1"/>
    <w:rsid w:val="003501FA"/>
    <w:rsid w:val="00351D7A"/>
    <w:rsid w:val="00352B6E"/>
    <w:rsid w:val="00354B19"/>
    <w:rsid w:val="00364562"/>
    <w:rsid w:val="0036492D"/>
    <w:rsid w:val="0036613D"/>
    <w:rsid w:val="00367C04"/>
    <w:rsid w:val="003801EC"/>
    <w:rsid w:val="00381478"/>
    <w:rsid w:val="00382D3C"/>
    <w:rsid w:val="003857B7"/>
    <w:rsid w:val="003865DC"/>
    <w:rsid w:val="003870F7"/>
    <w:rsid w:val="00390D66"/>
    <w:rsid w:val="00392156"/>
    <w:rsid w:val="00395C4B"/>
    <w:rsid w:val="003A0B2C"/>
    <w:rsid w:val="003A28E2"/>
    <w:rsid w:val="003A329F"/>
    <w:rsid w:val="003A72DF"/>
    <w:rsid w:val="003B2E58"/>
    <w:rsid w:val="003B3B30"/>
    <w:rsid w:val="003B4933"/>
    <w:rsid w:val="003B4CE6"/>
    <w:rsid w:val="003C1080"/>
    <w:rsid w:val="003C267E"/>
    <w:rsid w:val="003C3194"/>
    <w:rsid w:val="003C7492"/>
    <w:rsid w:val="003C76F6"/>
    <w:rsid w:val="003D3D98"/>
    <w:rsid w:val="003E09FF"/>
    <w:rsid w:val="003F4E50"/>
    <w:rsid w:val="003F6979"/>
    <w:rsid w:val="004064EA"/>
    <w:rsid w:val="00422197"/>
    <w:rsid w:val="00423BED"/>
    <w:rsid w:val="00430012"/>
    <w:rsid w:val="00433826"/>
    <w:rsid w:val="00435021"/>
    <w:rsid w:val="0043518A"/>
    <w:rsid w:val="00440102"/>
    <w:rsid w:val="004423C6"/>
    <w:rsid w:val="00444A98"/>
    <w:rsid w:val="00444C00"/>
    <w:rsid w:val="00444FA9"/>
    <w:rsid w:val="00450DBE"/>
    <w:rsid w:val="00452071"/>
    <w:rsid w:val="00452636"/>
    <w:rsid w:val="00454258"/>
    <w:rsid w:val="0046125E"/>
    <w:rsid w:val="004660FE"/>
    <w:rsid w:val="00471723"/>
    <w:rsid w:val="00472C85"/>
    <w:rsid w:val="004848A5"/>
    <w:rsid w:val="00490C36"/>
    <w:rsid w:val="00495B25"/>
    <w:rsid w:val="004960A4"/>
    <w:rsid w:val="004A0597"/>
    <w:rsid w:val="004A6EEF"/>
    <w:rsid w:val="004B1070"/>
    <w:rsid w:val="004B1A14"/>
    <w:rsid w:val="004B57FF"/>
    <w:rsid w:val="004C0C95"/>
    <w:rsid w:val="004C4C2B"/>
    <w:rsid w:val="004D2664"/>
    <w:rsid w:val="004D2768"/>
    <w:rsid w:val="004D2B78"/>
    <w:rsid w:val="004D4C0D"/>
    <w:rsid w:val="004E477F"/>
    <w:rsid w:val="004E72D8"/>
    <w:rsid w:val="004F1D34"/>
    <w:rsid w:val="004F3E62"/>
    <w:rsid w:val="00500255"/>
    <w:rsid w:val="0050087A"/>
    <w:rsid w:val="00506D77"/>
    <w:rsid w:val="0051181A"/>
    <w:rsid w:val="00512A4F"/>
    <w:rsid w:val="00514423"/>
    <w:rsid w:val="005169FE"/>
    <w:rsid w:val="00527BF5"/>
    <w:rsid w:val="00527C1E"/>
    <w:rsid w:val="00527DF8"/>
    <w:rsid w:val="005303AF"/>
    <w:rsid w:val="00532132"/>
    <w:rsid w:val="00532230"/>
    <w:rsid w:val="00532A7E"/>
    <w:rsid w:val="005375DB"/>
    <w:rsid w:val="00537628"/>
    <w:rsid w:val="00537C60"/>
    <w:rsid w:val="00541C9B"/>
    <w:rsid w:val="00541CEA"/>
    <w:rsid w:val="00544191"/>
    <w:rsid w:val="0055293A"/>
    <w:rsid w:val="00556F9B"/>
    <w:rsid w:val="00560300"/>
    <w:rsid w:val="00561E3B"/>
    <w:rsid w:val="00562533"/>
    <w:rsid w:val="00562EDB"/>
    <w:rsid w:val="005641C7"/>
    <w:rsid w:val="0057012A"/>
    <w:rsid w:val="00570E9D"/>
    <w:rsid w:val="005745AC"/>
    <w:rsid w:val="0057722D"/>
    <w:rsid w:val="00577234"/>
    <w:rsid w:val="00580409"/>
    <w:rsid w:val="00584EEE"/>
    <w:rsid w:val="00590D01"/>
    <w:rsid w:val="00592C7D"/>
    <w:rsid w:val="00594601"/>
    <w:rsid w:val="00594E51"/>
    <w:rsid w:val="00597665"/>
    <w:rsid w:val="005A137F"/>
    <w:rsid w:val="005A223C"/>
    <w:rsid w:val="005A3A77"/>
    <w:rsid w:val="005A579C"/>
    <w:rsid w:val="005B036F"/>
    <w:rsid w:val="005B2157"/>
    <w:rsid w:val="005B72D8"/>
    <w:rsid w:val="005B7DBF"/>
    <w:rsid w:val="005C2D1E"/>
    <w:rsid w:val="005C3A5F"/>
    <w:rsid w:val="005C3E94"/>
    <w:rsid w:val="005C79F6"/>
    <w:rsid w:val="005E3D99"/>
    <w:rsid w:val="005E6219"/>
    <w:rsid w:val="005F05C9"/>
    <w:rsid w:val="005F0EAC"/>
    <w:rsid w:val="005F43E7"/>
    <w:rsid w:val="005F5ACD"/>
    <w:rsid w:val="005F64CC"/>
    <w:rsid w:val="0060006A"/>
    <w:rsid w:val="00600D76"/>
    <w:rsid w:val="00601698"/>
    <w:rsid w:val="00602853"/>
    <w:rsid w:val="00607975"/>
    <w:rsid w:val="00607F59"/>
    <w:rsid w:val="00613D45"/>
    <w:rsid w:val="0061543E"/>
    <w:rsid w:val="00621D02"/>
    <w:rsid w:val="00624D18"/>
    <w:rsid w:val="00626FF9"/>
    <w:rsid w:val="00630FAE"/>
    <w:rsid w:val="00632925"/>
    <w:rsid w:val="006343B8"/>
    <w:rsid w:val="0063521B"/>
    <w:rsid w:val="00636E47"/>
    <w:rsid w:val="00643490"/>
    <w:rsid w:val="00646114"/>
    <w:rsid w:val="00651BE3"/>
    <w:rsid w:val="00653287"/>
    <w:rsid w:val="00664FB7"/>
    <w:rsid w:val="00665469"/>
    <w:rsid w:val="00666CC3"/>
    <w:rsid w:val="00676382"/>
    <w:rsid w:val="00676EC8"/>
    <w:rsid w:val="00677D4F"/>
    <w:rsid w:val="00680FD4"/>
    <w:rsid w:val="006828F2"/>
    <w:rsid w:val="00691172"/>
    <w:rsid w:val="0069129B"/>
    <w:rsid w:val="006971A1"/>
    <w:rsid w:val="006A5D84"/>
    <w:rsid w:val="006B6DE4"/>
    <w:rsid w:val="006C28ED"/>
    <w:rsid w:val="006C5DA8"/>
    <w:rsid w:val="006C7C36"/>
    <w:rsid w:val="006D06A7"/>
    <w:rsid w:val="006D32BA"/>
    <w:rsid w:val="006D51EE"/>
    <w:rsid w:val="006D7B08"/>
    <w:rsid w:val="006E0D83"/>
    <w:rsid w:val="006E0FA4"/>
    <w:rsid w:val="006E4815"/>
    <w:rsid w:val="006E781F"/>
    <w:rsid w:val="006F6064"/>
    <w:rsid w:val="006F7185"/>
    <w:rsid w:val="00706494"/>
    <w:rsid w:val="0072258C"/>
    <w:rsid w:val="007237BC"/>
    <w:rsid w:val="0072454E"/>
    <w:rsid w:val="0073045D"/>
    <w:rsid w:val="0073210C"/>
    <w:rsid w:val="00732721"/>
    <w:rsid w:val="007474A4"/>
    <w:rsid w:val="00747D10"/>
    <w:rsid w:val="00747E10"/>
    <w:rsid w:val="0075171D"/>
    <w:rsid w:val="0075389E"/>
    <w:rsid w:val="00754A32"/>
    <w:rsid w:val="00754C7A"/>
    <w:rsid w:val="00755999"/>
    <w:rsid w:val="00761713"/>
    <w:rsid w:val="007619BA"/>
    <w:rsid w:val="007651FC"/>
    <w:rsid w:val="00765D18"/>
    <w:rsid w:val="00766C2C"/>
    <w:rsid w:val="0077155D"/>
    <w:rsid w:val="007723FD"/>
    <w:rsid w:val="00775968"/>
    <w:rsid w:val="00780827"/>
    <w:rsid w:val="00782657"/>
    <w:rsid w:val="007839B7"/>
    <w:rsid w:val="00783E6E"/>
    <w:rsid w:val="00784C10"/>
    <w:rsid w:val="007867A0"/>
    <w:rsid w:val="00786BB2"/>
    <w:rsid w:val="0079641F"/>
    <w:rsid w:val="00797472"/>
    <w:rsid w:val="007A044F"/>
    <w:rsid w:val="007A582A"/>
    <w:rsid w:val="007A72CA"/>
    <w:rsid w:val="007B2EB9"/>
    <w:rsid w:val="007C01EE"/>
    <w:rsid w:val="007C37A5"/>
    <w:rsid w:val="007C5EEE"/>
    <w:rsid w:val="007C6E2D"/>
    <w:rsid w:val="007C7863"/>
    <w:rsid w:val="007D0A50"/>
    <w:rsid w:val="007D1408"/>
    <w:rsid w:val="007D2A4B"/>
    <w:rsid w:val="007D34C4"/>
    <w:rsid w:val="007D65C6"/>
    <w:rsid w:val="007E2364"/>
    <w:rsid w:val="007E55B0"/>
    <w:rsid w:val="007E645C"/>
    <w:rsid w:val="007F0076"/>
    <w:rsid w:val="007F035E"/>
    <w:rsid w:val="007F51B1"/>
    <w:rsid w:val="00800FA2"/>
    <w:rsid w:val="00804125"/>
    <w:rsid w:val="00807A9E"/>
    <w:rsid w:val="00807FD5"/>
    <w:rsid w:val="00811E74"/>
    <w:rsid w:val="008124F8"/>
    <w:rsid w:val="00812A78"/>
    <w:rsid w:val="00812CAA"/>
    <w:rsid w:val="00817A0B"/>
    <w:rsid w:val="0082042A"/>
    <w:rsid w:val="00821CA5"/>
    <w:rsid w:val="008224AE"/>
    <w:rsid w:val="00826FF8"/>
    <w:rsid w:val="008304E4"/>
    <w:rsid w:val="00833236"/>
    <w:rsid w:val="00834EA2"/>
    <w:rsid w:val="0083508D"/>
    <w:rsid w:val="00837011"/>
    <w:rsid w:val="00837B11"/>
    <w:rsid w:val="00846D03"/>
    <w:rsid w:val="00850BF1"/>
    <w:rsid w:val="00853771"/>
    <w:rsid w:val="00853FB8"/>
    <w:rsid w:val="00854B94"/>
    <w:rsid w:val="008551BC"/>
    <w:rsid w:val="00857818"/>
    <w:rsid w:val="00857D33"/>
    <w:rsid w:val="00860258"/>
    <w:rsid w:val="0086392A"/>
    <w:rsid w:val="00875CF6"/>
    <w:rsid w:val="00882AF4"/>
    <w:rsid w:val="00887C12"/>
    <w:rsid w:val="00890382"/>
    <w:rsid w:val="008919A2"/>
    <w:rsid w:val="0089231A"/>
    <w:rsid w:val="008929F2"/>
    <w:rsid w:val="00893064"/>
    <w:rsid w:val="00893947"/>
    <w:rsid w:val="008939AC"/>
    <w:rsid w:val="00895D57"/>
    <w:rsid w:val="008A08FB"/>
    <w:rsid w:val="008A1A91"/>
    <w:rsid w:val="008A3750"/>
    <w:rsid w:val="008A5D5F"/>
    <w:rsid w:val="008A66D2"/>
    <w:rsid w:val="008A6774"/>
    <w:rsid w:val="008B37D2"/>
    <w:rsid w:val="008B5C2F"/>
    <w:rsid w:val="008B7D92"/>
    <w:rsid w:val="008C5B52"/>
    <w:rsid w:val="008D1194"/>
    <w:rsid w:val="008D1988"/>
    <w:rsid w:val="008D7786"/>
    <w:rsid w:val="008E1A9B"/>
    <w:rsid w:val="008E1FCE"/>
    <w:rsid w:val="008E22F8"/>
    <w:rsid w:val="008E6F91"/>
    <w:rsid w:val="008E7BE1"/>
    <w:rsid w:val="008F39DD"/>
    <w:rsid w:val="008F5B6A"/>
    <w:rsid w:val="009048C5"/>
    <w:rsid w:val="0090601C"/>
    <w:rsid w:val="00910E46"/>
    <w:rsid w:val="00910FAD"/>
    <w:rsid w:val="00911848"/>
    <w:rsid w:val="009133CD"/>
    <w:rsid w:val="00914A31"/>
    <w:rsid w:val="0091716D"/>
    <w:rsid w:val="00921B4D"/>
    <w:rsid w:val="009220ED"/>
    <w:rsid w:val="00922C21"/>
    <w:rsid w:val="00924AE0"/>
    <w:rsid w:val="00925ED4"/>
    <w:rsid w:val="0092616C"/>
    <w:rsid w:val="009311DE"/>
    <w:rsid w:val="00931FD1"/>
    <w:rsid w:val="009364E1"/>
    <w:rsid w:val="00942488"/>
    <w:rsid w:val="009436EB"/>
    <w:rsid w:val="009447E1"/>
    <w:rsid w:val="00945977"/>
    <w:rsid w:val="00945F42"/>
    <w:rsid w:val="00947502"/>
    <w:rsid w:val="00947C60"/>
    <w:rsid w:val="00954958"/>
    <w:rsid w:val="00956EFC"/>
    <w:rsid w:val="00961E5C"/>
    <w:rsid w:val="00961F0E"/>
    <w:rsid w:val="00962CEA"/>
    <w:rsid w:val="00963AAF"/>
    <w:rsid w:val="00963F4E"/>
    <w:rsid w:val="009659C6"/>
    <w:rsid w:val="00966193"/>
    <w:rsid w:val="009663CC"/>
    <w:rsid w:val="009664CF"/>
    <w:rsid w:val="00966E0E"/>
    <w:rsid w:val="00967633"/>
    <w:rsid w:val="00970671"/>
    <w:rsid w:val="00970794"/>
    <w:rsid w:val="00972780"/>
    <w:rsid w:val="00976106"/>
    <w:rsid w:val="009766AB"/>
    <w:rsid w:val="00977C83"/>
    <w:rsid w:val="00994C42"/>
    <w:rsid w:val="0099677A"/>
    <w:rsid w:val="00996B74"/>
    <w:rsid w:val="0099705A"/>
    <w:rsid w:val="009A2412"/>
    <w:rsid w:val="009A4D25"/>
    <w:rsid w:val="009B1177"/>
    <w:rsid w:val="009B20CC"/>
    <w:rsid w:val="009B2ACB"/>
    <w:rsid w:val="009B4340"/>
    <w:rsid w:val="009B51CB"/>
    <w:rsid w:val="009C4529"/>
    <w:rsid w:val="009D02DF"/>
    <w:rsid w:val="009D20EB"/>
    <w:rsid w:val="009D2C5D"/>
    <w:rsid w:val="009D53A4"/>
    <w:rsid w:val="009D62A6"/>
    <w:rsid w:val="009D78F4"/>
    <w:rsid w:val="009E2951"/>
    <w:rsid w:val="009E30DF"/>
    <w:rsid w:val="009E4F64"/>
    <w:rsid w:val="009E51C7"/>
    <w:rsid w:val="009E5E00"/>
    <w:rsid w:val="009E7EC1"/>
    <w:rsid w:val="009F295F"/>
    <w:rsid w:val="009F2D58"/>
    <w:rsid w:val="009F6179"/>
    <w:rsid w:val="009F724D"/>
    <w:rsid w:val="00A02DCB"/>
    <w:rsid w:val="00A1797D"/>
    <w:rsid w:val="00A17A75"/>
    <w:rsid w:val="00A25674"/>
    <w:rsid w:val="00A268FD"/>
    <w:rsid w:val="00A275CA"/>
    <w:rsid w:val="00A347A1"/>
    <w:rsid w:val="00A40BC3"/>
    <w:rsid w:val="00A41263"/>
    <w:rsid w:val="00A44663"/>
    <w:rsid w:val="00A462BA"/>
    <w:rsid w:val="00A46529"/>
    <w:rsid w:val="00A5037F"/>
    <w:rsid w:val="00A50C4A"/>
    <w:rsid w:val="00A51C97"/>
    <w:rsid w:val="00A53611"/>
    <w:rsid w:val="00A56622"/>
    <w:rsid w:val="00A63571"/>
    <w:rsid w:val="00A66958"/>
    <w:rsid w:val="00A67E73"/>
    <w:rsid w:val="00A70214"/>
    <w:rsid w:val="00A71190"/>
    <w:rsid w:val="00A77805"/>
    <w:rsid w:val="00AA0687"/>
    <w:rsid w:val="00AA31E8"/>
    <w:rsid w:val="00AA79C4"/>
    <w:rsid w:val="00AB3035"/>
    <w:rsid w:val="00AB4EC5"/>
    <w:rsid w:val="00AB6083"/>
    <w:rsid w:val="00AC0F4A"/>
    <w:rsid w:val="00AD0506"/>
    <w:rsid w:val="00AD15B8"/>
    <w:rsid w:val="00AD5ACF"/>
    <w:rsid w:val="00AD7FB1"/>
    <w:rsid w:val="00AE26F2"/>
    <w:rsid w:val="00AE2905"/>
    <w:rsid w:val="00AE2983"/>
    <w:rsid w:val="00AE3062"/>
    <w:rsid w:val="00AE5A88"/>
    <w:rsid w:val="00AF4E2C"/>
    <w:rsid w:val="00AF570E"/>
    <w:rsid w:val="00AF5B18"/>
    <w:rsid w:val="00AF6C37"/>
    <w:rsid w:val="00B03061"/>
    <w:rsid w:val="00B03839"/>
    <w:rsid w:val="00B03B7F"/>
    <w:rsid w:val="00B0513B"/>
    <w:rsid w:val="00B05F28"/>
    <w:rsid w:val="00B11BD6"/>
    <w:rsid w:val="00B1309C"/>
    <w:rsid w:val="00B20CBA"/>
    <w:rsid w:val="00B21336"/>
    <w:rsid w:val="00B22E7B"/>
    <w:rsid w:val="00B23621"/>
    <w:rsid w:val="00B26B55"/>
    <w:rsid w:val="00B305C0"/>
    <w:rsid w:val="00B308C7"/>
    <w:rsid w:val="00B3245D"/>
    <w:rsid w:val="00B32578"/>
    <w:rsid w:val="00B4034D"/>
    <w:rsid w:val="00B4070E"/>
    <w:rsid w:val="00B41A82"/>
    <w:rsid w:val="00B44CD2"/>
    <w:rsid w:val="00B54CEB"/>
    <w:rsid w:val="00B63A89"/>
    <w:rsid w:val="00B6665B"/>
    <w:rsid w:val="00B72296"/>
    <w:rsid w:val="00B809EA"/>
    <w:rsid w:val="00B80E54"/>
    <w:rsid w:val="00B81F59"/>
    <w:rsid w:val="00B84AD4"/>
    <w:rsid w:val="00B87DD5"/>
    <w:rsid w:val="00B952C9"/>
    <w:rsid w:val="00B95595"/>
    <w:rsid w:val="00BA2E95"/>
    <w:rsid w:val="00BA5326"/>
    <w:rsid w:val="00BB5D5B"/>
    <w:rsid w:val="00BC1A11"/>
    <w:rsid w:val="00BC2ED8"/>
    <w:rsid w:val="00BC6766"/>
    <w:rsid w:val="00BC6A4A"/>
    <w:rsid w:val="00BD01EE"/>
    <w:rsid w:val="00BE04B5"/>
    <w:rsid w:val="00BE437E"/>
    <w:rsid w:val="00BF34DC"/>
    <w:rsid w:val="00BF51F6"/>
    <w:rsid w:val="00BF5D71"/>
    <w:rsid w:val="00BF75B5"/>
    <w:rsid w:val="00C036FB"/>
    <w:rsid w:val="00C03E5F"/>
    <w:rsid w:val="00C067EE"/>
    <w:rsid w:val="00C10D29"/>
    <w:rsid w:val="00C14070"/>
    <w:rsid w:val="00C153AD"/>
    <w:rsid w:val="00C1745A"/>
    <w:rsid w:val="00C17D55"/>
    <w:rsid w:val="00C20BC8"/>
    <w:rsid w:val="00C21517"/>
    <w:rsid w:val="00C235A0"/>
    <w:rsid w:val="00C2512A"/>
    <w:rsid w:val="00C265DC"/>
    <w:rsid w:val="00C30000"/>
    <w:rsid w:val="00C30A0A"/>
    <w:rsid w:val="00C31C9A"/>
    <w:rsid w:val="00C31DFF"/>
    <w:rsid w:val="00C32E45"/>
    <w:rsid w:val="00C345CD"/>
    <w:rsid w:val="00C4092D"/>
    <w:rsid w:val="00C41C21"/>
    <w:rsid w:val="00C43484"/>
    <w:rsid w:val="00C436F3"/>
    <w:rsid w:val="00C5075B"/>
    <w:rsid w:val="00C510EA"/>
    <w:rsid w:val="00C562D9"/>
    <w:rsid w:val="00C57E19"/>
    <w:rsid w:val="00C62C4D"/>
    <w:rsid w:val="00C634E3"/>
    <w:rsid w:val="00C66AAD"/>
    <w:rsid w:val="00C700B7"/>
    <w:rsid w:val="00C7157F"/>
    <w:rsid w:val="00C72ACC"/>
    <w:rsid w:val="00C72FB4"/>
    <w:rsid w:val="00C73E01"/>
    <w:rsid w:val="00C75A8C"/>
    <w:rsid w:val="00C77120"/>
    <w:rsid w:val="00C80473"/>
    <w:rsid w:val="00C81B1C"/>
    <w:rsid w:val="00C902F4"/>
    <w:rsid w:val="00C90DE3"/>
    <w:rsid w:val="00C91204"/>
    <w:rsid w:val="00C9363E"/>
    <w:rsid w:val="00C9583C"/>
    <w:rsid w:val="00CA2035"/>
    <w:rsid w:val="00CA2E97"/>
    <w:rsid w:val="00CA3099"/>
    <w:rsid w:val="00CA3401"/>
    <w:rsid w:val="00CA54C5"/>
    <w:rsid w:val="00CB0E4D"/>
    <w:rsid w:val="00CB2E6B"/>
    <w:rsid w:val="00CB3121"/>
    <w:rsid w:val="00CC5A9A"/>
    <w:rsid w:val="00CC5DAA"/>
    <w:rsid w:val="00CD4146"/>
    <w:rsid w:val="00CE001F"/>
    <w:rsid w:val="00CE5CB0"/>
    <w:rsid w:val="00CE6B61"/>
    <w:rsid w:val="00CF1E4E"/>
    <w:rsid w:val="00CF2B1E"/>
    <w:rsid w:val="00D00E99"/>
    <w:rsid w:val="00D03945"/>
    <w:rsid w:val="00D0419D"/>
    <w:rsid w:val="00D05FDB"/>
    <w:rsid w:val="00D0600F"/>
    <w:rsid w:val="00D06F78"/>
    <w:rsid w:val="00D12F47"/>
    <w:rsid w:val="00D132B3"/>
    <w:rsid w:val="00D1448D"/>
    <w:rsid w:val="00D20AA5"/>
    <w:rsid w:val="00D234D8"/>
    <w:rsid w:val="00D2703B"/>
    <w:rsid w:val="00D3431B"/>
    <w:rsid w:val="00D37BB3"/>
    <w:rsid w:val="00D4087D"/>
    <w:rsid w:val="00D409FA"/>
    <w:rsid w:val="00D42E17"/>
    <w:rsid w:val="00D4481A"/>
    <w:rsid w:val="00D449C5"/>
    <w:rsid w:val="00D45E93"/>
    <w:rsid w:val="00D46B1B"/>
    <w:rsid w:val="00D479EF"/>
    <w:rsid w:val="00D50D62"/>
    <w:rsid w:val="00D51E6E"/>
    <w:rsid w:val="00D52204"/>
    <w:rsid w:val="00D523A5"/>
    <w:rsid w:val="00D52A3F"/>
    <w:rsid w:val="00D53A1C"/>
    <w:rsid w:val="00D54970"/>
    <w:rsid w:val="00D568EC"/>
    <w:rsid w:val="00D57FD1"/>
    <w:rsid w:val="00D61A43"/>
    <w:rsid w:val="00D672F5"/>
    <w:rsid w:val="00D70240"/>
    <w:rsid w:val="00D71EEF"/>
    <w:rsid w:val="00D751EC"/>
    <w:rsid w:val="00D75A9C"/>
    <w:rsid w:val="00D84D8C"/>
    <w:rsid w:val="00D86026"/>
    <w:rsid w:val="00D86844"/>
    <w:rsid w:val="00D86C4C"/>
    <w:rsid w:val="00D91AAD"/>
    <w:rsid w:val="00DA01A9"/>
    <w:rsid w:val="00DA2C7B"/>
    <w:rsid w:val="00DA2EFB"/>
    <w:rsid w:val="00DA3C95"/>
    <w:rsid w:val="00DA4EE9"/>
    <w:rsid w:val="00DB212B"/>
    <w:rsid w:val="00DB5AD7"/>
    <w:rsid w:val="00DC19CD"/>
    <w:rsid w:val="00DC2275"/>
    <w:rsid w:val="00DC39CB"/>
    <w:rsid w:val="00DD0332"/>
    <w:rsid w:val="00DD4A90"/>
    <w:rsid w:val="00DD5D51"/>
    <w:rsid w:val="00DD63CE"/>
    <w:rsid w:val="00DE091D"/>
    <w:rsid w:val="00DE4D8C"/>
    <w:rsid w:val="00DF0480"/>
    <w:rsid w:val="00DF7B08"/>
    <w:rsid w:val="00E0092D"/>
    <w:rsid w:val="00E03D6A"/>
    <w:rsid w:val="00E04B30"/>
    <w:rsid w:val="00E06515"/>
    <w:rsid w:val="00E134D8"/>
    <w:rsid w:val="00E13C66"/>
    <w:rsid w:val="00E17B89"/>
    <w:rsid w:val="00E2437C"/>
    <w:rsid w:val="00E247B2"/>
    <w:rsid w:val="00E27173"/>
    <w:rsid w:val="00E27FC5"/>
    <w:rsid w:val="00E324F0"/>
    <w:rsid w:val="00E353E1"/>
    <w:rsid w:val="00E35EFB"/>
    <w:rsid w:val="00E36226"/>
    <w:rsid w:val="00E379C5"/>
    <w:rsid w:val="00E42A8E"/>
    <w:rsid w:val="00E44CD1"/>
    <w:rsid w:val="00E44FE4"/>
    <w:rsid w:val="00E45A8C"/>
    <w:rsid w:val="00E45FDB"/>
    <w:rsid w:val="00E5212A"/>
    <w:rsid w:val="00E52F32"/>
    <w:rsid w:val="00E534D3"/>
    <w:rsid w:val="00E601DF"/>
    <w:rsid w:val="00E61645"/>
    <w:rsid w:val="00E62089"/>
    <w:rsid w:val="00E638B2"/>
    <w:rsid w:val="00E6688A"/>
    <w:rsid w:val="00E71D38"/>
    <w:rsid w:val="00E8106C"/>
    <w:rsid w:val="00E8730F"/>
    <w:rsid w:val="00E90C1C"/>
    <w:rsid w:val="00E962DA"/>
    <w:rsid w:val="00E9675F"/>
    <w:rsid w:val="00EA0CA6"/>
    <w:rsid w:val="00EA1C6A"/>
    <w:rsid w:val="00EA206A"/>
    <w:rsid w:val="00EA49C9"/>
    <w:rsid w:val="00EA6AA6"/>
    <w:rsid w:val="00EA6FC1"/>
    <w:rsid w:val="00EB4003"/>
    <w:rsid w:val="00EB5737"/>
    <w:rsid w:val="00EC0A95"/>
    <w:rsid w:val="00EC1E80"/>
    <w:rsid w:val="00EC5016"/>
    <w:rsid w:val="00ED082D"/>
    <w:rsid w:val="00ED2B82"/>
    <w:rsid w:val="00ED449D"/>
    <w:rsid w:val="00ED53B7"/>
    <w:rsid w:val="00ED5F61"/>
    <w:rsid w:val="00ED602D"/>
    <w:rsid w:val="00EF0B0E"/>
    <w:rsid w:val="00EF44DC"/>
    <w:rsid w:val="00EF6553"/>
    <w:rsid w:val="00F03009"/>
    <w:rsid w:val="00F0351C"/>
    <w:rsid w:val="00F06CF1"/>
    <w:rsid w:val="00F079BE"/>
    <w:rsid w:val="00F07D72"/>
    <w:rsid w:val="00F12C56"/>
    <w:rsid w:val="00F14295"/>
    <w:rsid w:val="00F30B68"/>
    <w:rsid w:val="00F31DE5"/>
    <w:rsid w:val="00F32A0A"/>
    <w:rsid w:val="00F35604"/>
    <w:rsid w:val="00F36659"/>
    <w:rsid w:val="00F37B05"/>
    <w:rsid w:val="00F46E33"/>
    <w:rsid w:val="00F5223F"/>
    <w:rsid w:val="00F54D5F"/>
    <w:rsid w:val="00F56244"/>
    <w:rsid w:val="00F605DD"/>
    <w:rsid w:val="00F606DE"/>
    <w:rsid w:val="00F60DEF"/>
    <w:rsid w:val="00F62586"/>
    <w:rsid w:val="00F633E4"/>
    <w:rsid w:val="00F65544"/>
    <w:rsid w:val="00F71A7D"/>
    <w:rsid w:val="00F7364F"/>
    <w:rsid w:val="00F7582A"/>
    <w:rsid w:val="00F82CFC"/>
    <w:rsid w:val="00F84886"/>
    <w:rsid w:val="00F86199"/>
    <w:rsid w:val="00F86FAE"/>
    <w:rsid w:val="00F918DB"/>
    <w:rsid w:val="00F939E1"/>
    <w:rsid w:val="00FA4157"/>
    <w:rsid w:val="00FB204C"/>
    <w:rsid w:val="00FB3771"/>
    <w:rsid w:val="00FC0D53"/>
    <w:rsid w:val="00FC2066"/>
    <w:rsid w:val="00FC5136"/>
    <w:rsid w:val="00FC579E"/>
    <w:rsid w:val="00FC7BFB"/>
    <w:rsid w:val="00FC7F57"/>
    <w:rsid w:val="00FD2C83"/>
    <w:rsid w:val="00FD40D3"/>
    <w:rsid w:val="00FD44DC"/>
    <w:rsid w:val="00FD6B9F"/>
    <w:rsid w:val="00FE5BF6"/>
    <w:rsid w:val="00FE68FA"/>
    <w:rsid w:val="00FF21EF"/>
    <w:rsid w:val="00FF2882"/>
    <w:rsid w:val="00FF4092"/>
    <w:rsid w:val="00FF453C"/>
    <w:rsid w:val="00FF70EB"/>
    <w:rsid w:val="00FF7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69CF8"/>
  <w15:docId w15:val="{4869BCDC-5CC4-4450-BD48-7C5E553C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spacing w:before="1080" w:line="480" w:lineRule="auto"/>
      <w:outlineLvl w:val="0"/>
    </w:pPr>
    <w:rPr>
      <w:sz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D4F"/>
    <w:rPr>
      <w:rFonts w:ascii="Times New Roman" w:hAnsi="Times New Roman"/>
      <w:sz w:val="24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pPr>
      <w:spacing w:before="720" w:after="720"/>
      <w:ind w:right="6236"/>
      <w:jc w:val="both"/>
    </w:pPr>
    <w:rPr>
      <w:sz w:val="24"/>
      <w:lang w:val="x-none" w:eastAsia="x-none"/>
    </w:rPr>
  </w:style>
  <w:style w:type="character" w:customStyle="1" w:styleId="a7">
    <w:name w:val="Основной текст Знак"/>
    <w:link w:val="a6"/>
    <w:rsid w:val="00597665"/>
    <w:rPr>
      <w:rFonts w:ascii="Times New Roman" w:hAnsi="Times New Roman"/>
      <w:sz w:val="24"/>
    </w:rPr>
  </w:style>
  <w:style w:type="paragraph" w:styleId="a8">
    <w:name w:val="List Paragraph"/>
    <w:basedOn w:val="a"/>
    <w:uiPriority w:val="34"/>
    <w:qFormat/>
    <w:rsid w:val="0063521B"/>
    <w:pPr>
      <w:ind w:left="720"/>
      <w:contextualSpacing/>
    </w:pPr>
  </w:style>
  <w:style w:type="paragraph" w:customStyle="1" w:styleId="ConsPlusNormal">
    <w:name w:val="ConsPlusNormal"/>
    <w:rsid w:val="006352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638B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F142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77D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677D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uiPriority w:val="99"/>
    <w:qFormat/>
    <w:rsid w:val="00677D4F"/>
    <w:rPr>
      <w:rFonts w:ascii="Calibri" w:hAnsi="Calibri" w:cs="Calibri"/>
      <w:sz w:val="22"/>
      <w:szCs w:val="22"/>
    </w:rPr>
  </w:style>
  <w:style w:type="character" w:customStyle="1" w:styleId="aa">
    <w:name w:val="Текст выноски Знак"/>
    <w:link w:val="ab"/>
    <w:uiPriority w:val="99"/>
    <w:semiHidden/>
    <w:rsid w:val="00677D4F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677D4F"/>
    <w:rPr>
      <w:rFonts w:ascii="Tahoma" w:hAnsi="Tahoma"/>
      <w:sz w:val="16"/>
      <w:szCs w:val="16"/>
      <w:lang w:val="x-none" w:eastAsia="x-none"/>
    </w:rPr>
  </w:style>
  <w:style w:type="paragraph" w:customStyle="1" w:styleId="ConsNonformat">
    <w:name w:val="ConsNonformat"/>
    <w:rsid w:val="00677D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Основной текст с отступом Знак"/>
    <w:link w:val="ad"/>
    <w:uiPriority w:val="99"/>
    <w:semiHidden/>
    <w:rsid w:val="00677D4F"/>
    <w:rPr>
      <w:rFonts w:ascii="Times New Roman" w:hAnsi="Times New Roman"/>
    </w:rPr>
  </w:style>
  <w:style w:type="paragraph" w:styleId="ad">
    <w:name w:val="Body Text Indent"/>
    <w:basedOn w:val="a"/>
    <w:link w:val="ac"/>
    <w:uiPriority w:val="99"/>
    <w:semiHidden/>
    <w:unhideWhenUsed/>
    <w:rsid w:val="00677D4F"/>
    <w:pPr>
      <w:spacing w:after="120"/>
      <w:ind w:left="283"/>
    </w:pPr>
    <w:rPr>
      <w:lang w:val="x-none" w:eastAsia="x-none"/>
    </w:rPr>
  </w:style>
  <w:style w:type="table" w:styleId="ae">
    <w:name w:val="Table Grid"/>
    <w:basedOn w:val="a1"/>
    <w:uiPriority w:val="59"/>
    <w:rsid w:val="00541C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">
    <w:name w:val="Стиль3"/>
    <w:basedOn w:val="2"/>
    <w:uiPriority w:val="99"/>
    <w:rsid w:val="00541CEA"/>
  </w:style>
  <w:style w:type="paragraph" w:styleId="2">
    <w:name w:val="Body Text Indent 2"/>
    <w:basedOn w:val="a"/>
    <w:link w:val="20"/>
    <w:uiPriority w:val="99"/>
    <w:semiHidden/>
    <w:unhideWhenUsed/>
    <w:rsid w:val="00541CEA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semiHidden/>
    <w:rsid w:val="00541CEA"/>
    <w:rPr>
      <w:rFonts w:ascii="Times New Roman" w:hAnsi="Times New Roman"/>
    </w:rPr>
  </w:style>
  <w:style w:type="character" w:styleId="af">
    <w:name w:val="Hyperlink"/>
    <w:uiPriority w:val="99"/>
    <w:semiHidden/>
    <w:unhideWhenUsed/>
    <w:rsid w:val="004C4C2B"/>
    <w:rPr>
      <w:color w:val="0000FF"/>
      <w:u w:val="single"/>
    </w:rPr>
  </w:style>
  <w:style w:type="character" w:customStyle="1" w:styleId="extended-textfull">
    <w:name w:val="extended-text__full"/>
    <w:basedOn w:val="a0"/>
    <w:rsid w:val="00BE437E"/>
  </w:style>
  <w:style w:type="table" w:customStyle="1" w:styleId="11">
    <w:name w:val="Сетка таблицы1"/>
    <w:basedOn w:val="a1"/>
    <w:next w:val="ae"/>
    <w:uiPriority w:val="59"/>
    <w:rsid w:val="0043001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B22E7B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7B275BADD9CE24A50DF7D8B782B4995ABF2021B8D5184DB1A8D66E08B900F46C47905DB9941EF59BAF4EE67CD1633205D240DF0E672C418i6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7B275BADD9CE24A50DF7D8B782B4995ABF2021B8D5184DB1A8D66E08B900F46C47905DB9941EF59BAF4EE67CD1633205D240DF0E672C418i6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D2F36AC28305A7D9A104D9805B18518FF5561A3310DEA744F9E798F9631725611445CFE6CDD6C5FA6DCAD645F7E54C507BA1A81E1D12BF219gB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BD2F36AC28305A7D9A104D9805B18518FF5663AE320CEA744F9E798F9631725611445CFE6ED8640CF093AC381A2347C407BA1889FD1Dg1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6617" TargetMode="External"/><Relationship Id="rId14" Type="http://schemas.openxmlformats.org/officeDocument/2006/relationships/hyperlink" Target="consultantplus://offline/ref=57B275BADD9CE24A50DF7D8B782B4995ABF2021B8D5184DB1A8D66E08B900F46C47905DB9941EF59BAF4EE67CD1633205D240DF0E672C418i6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71;&#1085;&#1072;\Application%20Data\Microsoft\&#1064;&#1072;&#1073;&#1083;&#1086;&#1085;&#1099;\&#1055;&#1086;&#1089;&#1090;&#1072;&#1085;&#1086;&#1074;&#1083;&#1077;&#1085;&#1080;&#1077;%20&#1072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82304-71A0-4810-84EB-64018CEFE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администрации</Template>
  <TotalTime>1</TotalTime>
  <Pages>21</Pages>
  <Words>5221</Words>
  <Characters>29764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-глава Администрации</vt:lpstr>
    </vt:vector>
  </TitlesOfParts>
  <Company>Elcom Ltd</Company>
  <LinksUpToDate>false</LinksUpToDate>
  <CharactersWithSpaces>34916</CharactersWithSpaces>
  <SharedDoc>false</SharedDoc>
  <HLinks>
    <vt:vector size="54" baseType="variant">
      <vt:variant>
        <vt:i4>1572865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consultantplus://offline/ref=57B275BADD9CE24A50DF7D8B782B4995ABF2021B8D5184DB1A8D66E08B900F46C47905DB9941EF59BAF4EE67CD1633205D240DF0E672C418i6M</vt:lpwstr>
      </vt:variant>
      <vt:variant>
        <vt:lpwstr/>
      </vt:variant>
      <vt:variant>
        <vt:i4>1572865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consultantplus://offline/ref=57B275BADD9CE24A50DF7D8B782B4995ABF2021B8D5184DB1A8D66E08B900F46C47905DB9941EF59BAF4EE67CD1633205D240DF0E672C418i6M</vt:lpwstr>
      </vt:variant>
      <vt:variant>
        <vt:lpwstr/>
      </vt:variant>
      <vt:variant>
        <vt:i4>1572865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consultantplus://offline/ref=57B275BADD9CE24A50DF7D8B782B4995ABF2021B8D5184DB1A8D66E08B900F46C47905DB9941EF59BAF4EE67CD1633205D240DF0E672C418i6M</vt:lpwstr>
      </vt:variant>
      <vt:variant>
        <vt:lpwstr/>
      </vt:variant>
      <vt:variant>
        <vt:i4>7340090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consultantplus://offline/ref=BD2F36AC28305A7D9A104D9805B18518FF5561A3310DEA744F9E798F9631725611445CFE6CDD6C5FA6DCAD645F7E54C507BA1A81E1D12BF219gBM</vt:lpwstr>
      </vt:variant>
      <vt:variant>
        <vt:lpwstr/>
      </vt:variant>
      <vt:variant>
        <vt:i4>1638404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consultantplus://offline/ref=BD2F36AC28305A7D9A104D9805B18518FF5663AE320CEA744F9E798F9631725611445CFE6ED8640CF093AC381A2347C407BA1889FD1Dg1M</vt:lpwstr>
      </vt:variant>
      <vt:variant>
        <vt:lpwstr/>
      </vt:variant>
      <vt:variant>
        <vt:i4>4194315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consultantplus://offline/ref=DAD8A6361FA1A65749214DB957005BC5D684424634DD642901F76353552808FF64252211625AE5C908686A5A33GCECL</vt:lpwstr>
      </vt:variant>
      <vt:variant>
        <vt:lpwstr/>
      </vt:variant>
      <vt:variant>
        <vt:i4>4194315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consultantplus://offline/ref=DAD8A6361FA1A65749214DB957005BC5D684424634DD642901F76353552808FF64252211625AE5C908686A5A33GCECL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consultantplus://offline/ref=DAD8A6361FA1A65749214DB957005BC5D683404D36DE642901F76353552808FF76257A1D635BFBC90A7D3C0B759AB5CFF8866CBF7654BDABG0EFL</vt:lpwstr>
      </vt:variant>
      <vt:variant>
        <vt:lpwstr/>
      </vt:variant>
      <vt:variant>
        <vt:i4>2818106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consultantplus://offline/ref=DAD8A6361FA1A65749214DB957005BC5D687414F3DDB642901F76353552808FF76257A1A615EFBC35E272C0F3CCEB9D0F89A73BF6854GBEEL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-глава Администрации</dc:title>
  <dc:creator>Яна</dc:creator>
  <cp:keywords>бланк</cp:keywords>
  <cp:lastModifiedBy>arm-307_4</cp:lastModifiedBy>
  <cp:revision>2</cp:revision>
  <cp:lastPrinted>2021-02-09T12:19:00Z</cp:lastPrinted>
  <dcterms:created xsi:type="dcterms:W3CDTF">2026-09-14T09:46:00Z</dcterms:created>
  <dcterms:modified xsi:type="dcterms:W3CDTF">2026-09-14T09:46:00Z</dcterms:modified>
</cp:coreProperties>
</file>