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C1360" w14:textId="77777777" w:rsidR="00161290" w:rsidRPr="00B813C1" w:rsidRDefault="00D03095">
      <w:pPr>
        <w:jc w:val="center"/>
      </w:pPr>
      <w:r w:rsidRPr="00B813C1">
        <w:rPr>
          <w:noProof/>
          <w:lang w:eastAsia="ru-RU"/>
        </w:rPr>
        <w:drawing>
          <wp:inline distT="0" distB="0" distL="0" distR="0" wp14:anchorId="2FEBB352" wp14:editId="004B16ED">
            <wp:extent cx="541020" cy="7848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00EAA" w14:textId="77777777" w:rsidR="00AA6DFF" w:rsidRPr="00B813C1" w:rsidRDefault="00AA6DFF">
      <w:pPr>
        <w:rPr>
          <w:sz w:val="26"/>
          <w:szCs w:val="26"/>
        </w:rPr>
      </w:pPr>
    </w:p>
    <w:p w14:paraId="6A0F397E" w14:textId="77777777" w:rsidR="002772B8" w:rsidRPr="00B813C1" w:rsidRDefault="002772B8" w:rsidP="002772B8">
      <w:pPr>
        <w:jc w:val="center"/>
        <w:rPr>
          <w:b/>
          <w:sz w:val="36"/>
          <w:szCs w:val="36"/>
        </w:rPr>
      </w:pPr>
      <w:r w:rsidRPr="00B813C1">
        <w:rPr>
          <w:b/>
          <w:sz w:val="36"/>
          <w:szCs w:val="36"/>
        </w:rPr>
        <w:t>АДМИНИСТРАЦИЯ ГОРОДА БАТАЙСКА</w:t>
      </w:r>
    </w:p>
    <w:p w14:paraId="651D7747" w14:textId="77777777" w:rsidR="002772B8" w:rsidRPr="00B813C1" w:rsidRDefault="002772B8" w:rsidP="002772B8">
      <w:pPr>
        <w:jc w:val="center"/>
        <w:rPr>
          <w:sz w:val="26"/>
          <w:szCs w:val="26"/>
        </w:rPr>
      </w:pPr>
    </w:p>
    <w:p w14:paraId="3675DD33" w14:textId="77777777" w:rsidR="002772B8" w:rsidRPr="00B813C1" w:rsidRDefault="002772B8" w:rsidP="002772B8">
      <w:pPr>
        <w:jc w:val="center"/>
        <w:outlineLvl w:val="0"/>
        <w:rPr>
          <w:b/>
          <w:sz w:val="36"/>
          <w:szCs w:val="36"/>
        </w:rPr>
      </w:pPr>
      <w:r w:rsidRPr="00B813C1">
        <w:rPr>
          <w:b/>
          <w:sz w:val="36"/>
          <w:szCs w:val="36"/>
        </w:rPr>
        <w:t>ПОСТАНОВЛЕНИ</w:t>
      </w:r>
      <w:r w:rsidR="00420111" w:rsidRPr="00B813C1">
        <w:rPr>
          <w:b/>
          <w:sz w:val="36"/>
          <w:szCs w:val="36"/>
        </w:rPr>
        <w:t>Е</w:t>
      </w:r>
    </w:p>
    <w:p w14:paraId="62B3B169" w14:textId="77777777" w:rsidR="002772B8" w:rsidRPr="00B813C1" w:rsidRDefault="002772B8" w:rsidP="002772B8">
      <w:pPr>
        <w:jc w:val="center"/>
        <w:rPr>
          <w:b/>
          <w:spacing w:val="38"/>
          <w:sz w:val="26"/>
          <w:szCs w:val="26"/>
        </w:rPr>
      </w:pPr>
    </w:p>
    <w:p w14:paraId="22A9F8B7" w14:textId="6177B871" w:rsidR="002772B8" w:rsidRPr="00B813C1" w:rsidRDefault="002772B8" w:rsidP="00740258">
      <w:pPr>
        <w:ind w:firstLine="3119"/>
        <w:rPr>
          <w:sz w:val="28"/>
          <w:szCs w:val="28"/>
        </w:rPr>
      </w:pPr>
      <w:r w:rsidRPr="00B813C1">
        <w:rPr>
          <w:sz w:val="28"/>
          <w:szCs w:val="28"/>
        </w:rPr>
        <w:t xml:space="preserve">от </w:t>
      </w:r>
      <w:r w:rsidR="00207DB9">
        <w:rPr>
          <w:sz w:val="28"/>
          <w:szCs w:val="28"/>
        </w:rPr>
        <w:t xml:space="preserve">17.08.2026 </w:t>
      </w:r>
      <w:bookmarkStart w:id="0" w:name="_GoBack"/>
      <w:bookmarkEnd w:id="0"/>
      <w:r w:rsidRPr="00B813C1">
        <w:rPr>
          <w:sz w:val="28"/>
          <w:szCs w:val="28"/>
        </w:rPr>
        <w:t xml:space="preserve"> № </w:t>
      </w:r>
      <w:r w:rsidR="00207DB9">
        <w:rPr>
          <w:sz w:val="28"/>
          <w:szCs w:val="28"/>
        </w:rPr>
        <w:t xml:space="preserve"> 1421</w:t>
      </w:r>
    </w:p>
    <w:p w14:paraId="6DB749B6" w14:textId="77777777" w:rsidR="002772B8" w:rsidRPr="00B813C1" w:rsidRDefault="002772B8" w:rsidP="002772B8">
      <w:pPr>
        <w:jc w:val="center"/>
        <w:rPr>
          <w:sz w:val="26"/>
          <w:szCs w:val="26"/>
        </w:rPr>
      </w:pPr>
    </w:p>
    <w:p w14:paraId="2B93C507" w14:textId="77777777" w:rsidR="002772B8" w:rsidRPr="00B813C1" w:rsidRDefault="002772B8" w:rsidP="002772B8">
      <w:pPr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г. Батайск</w:t>
      </w:r>
    </w:p>
    <w:p w14:paraId="4710DB50" w14:textId="77777777" w:rsidR="00347C28" w:rsidRPr="00B813C1" w:rsidRDefault="00347C28" w:rsidP="002772B8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772B8" w:rsidRPr="00B813C1" w14:paraId="06451995" w14:textId="77777777" w:rsidTr="009922ED">
        <w:trPr>
          <w:trHeight w:val="858"/>
        </w:trPr>
        <w:tc>
          <w:tcPr>
            <w:tcW w:w="9498" w:type="dxa"/>
          </w:tcPr>
          <w:p w14:paraId="6CBA5D0F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14:paraId="4490EFDA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>города Батайска от 2</w:t>
            </w:r>
            <w:r w:rsidR="001D61D8" w:rsidRPr="00B813C1">
              <w:rPr>
                <w:b/>
                <w:sz w:val="28"/>
                <w:szCs w:val="28"/>
              </w:rPr>
              <w:t>7</w:t>
            </w:r>
            <w:r w:rsidRPr="00B813C1">
              <w:rPr>
                <w:b/>
                <w:sz w:val="28"/>
                <w:szCs w:val="28"/>
              </w:rPr>
              <w:t>.</w:t>
            </w:r>
            <w:r w:rsidR="001D61D8" w:rsidRPr="00B813C1">
              <w:rPr>
                <w:b/>
                <w:sz w:val="28"/>
                <w:szCs w:val="28"/>
              </w:rPr>
              <w:t>11</w:t>
            </w:r>
            <w:r w:rsidRPr="00B813C1">
              <w:rPr>
                <w:b/>
                <w:sz w:val="28"/>
                <w:szCs w:val="28"/>
              </w:rPr>
              <w:t>.20</w:t>
            </w:r>
            <w:r w:rsidR="001D61D8" w:rsidRPr="00B813C1">
              <w:rPr>
                <w:b/>
                <w:sz w:val="28"/>
                <w:szCs w:val="28"/>
              </w:rPr>
              <w:t>18</w:t>
            </w:r>
            <w:r w:rsidRPr="00B813C1">
              <w:rPr>
                <w:b/>
                <w:sz w:val="28"/>
                <w:szCs w:val="28"/>
              </w:rPr>
              <w:t xml:space="preserve"> № </w:t>
            </w:r>
            <w:r w:rsidR="001D61D8" w:rsidRPr="00B813C1">
              <w:rPr>
                <w:b/>
                <w:sz w:val="28"/>
                <w:szCs w:val="28"/>
              </w:rPr>
              <w:t>382</w:t>
            </w:r>
            <w:r w:rsidRPr="00B813C1">
              <w:rPr>
                <w:b/>
                <w:sz w:val="28"/>
                <w:szCs w:val="28"/>
              </w:rPr>
              <w:t xml:space="preserve"> «Об утверждении</w:t>
            </w:r>
          </w:p>
          <w:p w14:paraId="074E4B27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 xml:space="preserve"> муниципальной программы города Батайска</w:t>
            </w:r>
          </w:p>
          <w:p w14:paraId="61A5B92F" w14:textId="77777777" w:rsidR="008B56F2" w:rsidRPr="00B813C1" w:rsidRDefault="00347C28" w:rsidP="00347C28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1" w:name="_Hlk206770157"/>
            <w:r w:rsidRPr="00B813C1"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 транспортной системы»</w:t>
            </w:r>
            <w:bookmarkEnd w:id="1"/>
          </w:p>
          <w:p w14:paraId="73A118E6" w14:textId="77777777" w:rsidR="00347C28" w:rsidRPr="00B813C1" w:rsidRDefault="00347C28" w:rsidP="00C47F02">
            <w:pPr>
              <w:pStyle w:val="14"/>
              <w:tabs>
                <w:tab w:val="left" w:pos="717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91EA8FD" w14:textId="693F84A7" w:rsidR="00A804D2" w:rsidRPr="009922ED" w:rsidRDefault="001F5087" w:rsidP="003C50F4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9922ED" w:rsidRPr="000D6E92">
        <w:rPr>
          <w:sz w:val="28"/>
          <w:szCs w:val="28"/>
          <w:lang w:eastAsia="ru-RU"/>
        </w:rPr>
        <w:t xml:space="preserve">В соответствии с решением  Батайской  городской Думы от </w:t>
      </w:r>
      <w:r w:rsidR="000D6E92" w:rsidRPr="000D6E92">
        <w:rPr>
          <w:sz w:val="28"/>
          <w:szCs w:val="28"/>
          <w:lang w:eastAsia="ru-RU"/>
        </w:rPr>
        <w:t>25.06.2026</w:t>
      </w:r>
      <w:r w:rsidR="009922ED" w:rsidRPr="000D6E92">
        <w:rPr>
          <w:sz w:val="28"/>
          <w:szCs w:val="28"/>
          <w:lang w:eastAsia="ru-RU"/>
        </w:rPr>
        <w:t xml:space="preserve"> года №</w:t>
      </w:r>
      <w:r w:rsidR="000D6E92" w:rsidRPr="000D6E92">
        <w:rPr>
          <w:sz w:val="28"/>
          <w:szCs w:val="28"/>
          <w:lang w:eastAsia="ru-RU"/>
        </w:rPr>
        <w:t>141</w:t>
      </w:r>
      <w:r w:rsidR="009922ED" w:rsidRPr="000D6E92">
        <w:rPr>
          <w:sz w:val="28"/>
          <w:szCs w:val="28"/>
          <w:lang w:eastAsia="ru-RU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</w:t>
      </w:r>
      <w:r w:rsidR="009922ED" w:rsidRPr="009922ED">
        <w:rPr>
          <w:sz w:val="28"/>
          <w:szCs w:val="28"/>
          <w:lang w:eastAsia="ru-RU"/>
        </w:rPr>
        <w:t xml:space="preserve"> утверждении Положения о порядке разработки, реализации и оценки эффективности муниципальных программ города Батайска» и от 19.07.2024 № 2125 «Об утверждении Методических рекомендаций по разработке и реализации муниципальных программ города Батайска», Администрация города Батайска </w:t>
      </w:r>
      <w:r w:rsidR="009922ED" w:rsidRPr="009922ED">
        <w:rPr>
          <w:b/>
          <w:sz w:val="28"/>
          <w:szCs w:val="28"/>
          <w:lang w:eastAsia="ru-RU"/>
        </w:rPr>
        <w:t>постановляет</w:t>
      </w:r>
    </w:p>
    <w:p w14:paraId="1845B01B" w14:textId="1BDD3D42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1.</w:t>
      </w:r>
      <w:r w:rsidRPr="00B813C1">
        <w:rPr>
          <w:sz w:val="28"/>
        </w:rPr>
        <w:tab/>
      </w:r>
      <w:r w:rsidR="00353E41" w:rsidRPr="006C7EB6">
        <w:rPr>
          <w:sz w:val="28"/>
          <w:szCs w:val="28"/>
        </w:rPr>
        <w:t>Внести в приложение</w:t>
      </w:r>
      <w:r w:rsidR="0080418F">
        <w:rPr>
          <w:sz w:val="28"/>
          <w:szCs w:val="28"/>
        </w:rPr>
        <w:t xml:space="preserve"> № 1</w:t>
      </w:r>
      <w:r w:rsidR="00353E41" w:rsidRPr="006C7EB6">
        <w:rPr>
          <w:sz w:val="28"/>
          <w:szCs w:val="28"/>
        </w:rPr>
        <w:t xml:space="preserve"> к постановлению </w:t>
      </w:r>
      <w:r w:rsidR="00AE0570">
        <w:rPr>
          <w:sz w:val="28"/>
          <w:szCs w:val="28"/>
        </w:rPr>
        <w:t xml:space="preserve">Администрации города Батайска </w:t>
      </w:r>
      <w:r w:rsidR="00353E41" w:rsidRPr="006C7EB6">
        <w:rPr>
          <w:sz w:val="28"/>
          <w:szCs w:val="28"/>
        </w:rPr>
        <w:t>от 27.11.2018 № 38</w:t>
      </w:r>
      <w:r w:rsidR="00353E41">
        <w:rPr>
          <w:sz w:val="28"/>
          <w:szCs w:val="28"/>
        </w:rPr>
        <w:t>2</w:t>
      </w:r>
      <w:r w:rsidR="00353E41"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 w:rsidR="00353E41">
        <w:rPr>
          <w:sz w:val="28"/>
          <w:szCs w:val="28"/>
        </w:rPr>
        <w:t>Развитие транспортной системы</w:t>
      </w:r>
      <w:r w:rsidR="00353E41" w:rsidRPr="006C7EB6">
        <w:rPr>
          <w:sz w:val="28"/>
          <w:szCs w:val="28"/>
        </w:rPr>
        <w:t>»</w:t>
      </w:r>
      <w:r w:rsidR="00353E41" w:rsidRPr="00EB3346">
        <w:rPr>
          <w:sz w:val="28"/>
          <w:szCs w:val="28"/>
        </w:rPr>
        <w:t xml:space="preserve"> </w:t>
      </w:r>
      <w:r w:rsidR="00353E41" w:rsidRPr="006C7EB6">
        <w:rPr>
          <w:sz w:val="28"/>
          <w:szCs w:val="28"/>
        </w:rPr>
        <w:t>изменения, согласно приложению к настоящему постановлению</w:t>
      </w:r>
      <w:r w:rsidRPr="00B813C1">
        <w:rPr>
          <w:sz w:val="28"/>
        </w:rPr>
        <w:t>.</w:t>
      </w:r>
    </w:p>
    <w:p w14:paraId="4481BD25" w14:textId="77777777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2.</w:t>
      </w:r>
      <w:r w:rsidRPr="00B813C1">
        <w:rPr>
          <w:sz w:val="28"/>
        </w:rPr>
        <w:tab/>
        <w:t>Настоящее постановление вступает в силу со дня его официального опубликования.</w:t>
      </w:r>
    </w:p>
    <w:p w14:paraId="40421D44" w14:textId="77777777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3.</w:t>
      </w:r>
      <w:r w:rsidRPr="00B813C1">
        <w:rPr>
          <w:sz w:val="28"/>
        </w:rPr>
        <w:tab/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48379FFD" w14:textId="1FC3ECEB" w:rsidR="00E25B5F" w:rsidRPr="00B813C1" w:rsidRDefault="00D30CFD" w:rsidP="002A7141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B813C1">
        <w:rPr>
          <w:sz w:val="28"/>
          <w:szCs w:val="28"/>
        </w:rPr>
        <w:t>4.</w:t>
      </w:r>
      <w:r w:rsidRPr="00B813C1">
        <w:rPr>
          <w:sz w:val="28"/>
          <w:szCs w:val="28"/>
        </w:rPr>
        <w:tab/>
        <w:t xml:space="preserve">Контроль за исполнением постановления возложить на заместителя главы Администрации города Батайска по жилищно-коммунальному хозяйству </w:t>
      </w:r>
      <w:r w:rsidR="002A7141">
        <w:rPr>
          <w:sz w:val="28"/>
          <w:szCs w:val="28"/>
        </w:rPr>
        <w:t>Пыжова Д.Ю.</w:t>
      </w:r>
    </w:p>
    <w:p w14:paraId="3BDBC4A4" w14:textId="7BAAD216" w:rsidR="00D30CFD" w:rsidRPr="00B813C1" w:rsidRDefault="00AD4893" w:rsidP="00D30CFD">
      <w:pPr>
        <w:jc w:val="both"/>
        <w:rPr>
          <w:sz w:val="28"/>
          <w:szCs w:val="28"/>
        </w:rPr>
      </w:pPr>
      <w:r w:rsidRPr="00B813C1">
        <w:rPr>
          <w:sz w:val="28"/>
          <w:szCs w:val="28"/>
        </w:rPr>
        <w:t>Г</w:t>
      </w:r>
      <w:r w:rsidR="00D30CFD" w:rsidRPr="00B813C1">
        <w:rPr>
          <w:sz w:val="28"/>
          <w:szCs w:val="28"/>
        </w:rPr>
        <w:t>лав</w:t>
      </w:r>
      <w:r w:rsidRPr="00B813C1">
        <w:rPr>
          <w:sz w:val="28"/>
          <w:szCs w:val="28"/>
        </w:rPr>
        <w:t>а</w:t>
      </w:r>
      <w:r w:rsidR="007416F1" w:rsidRPr="00B813C1">
        <w:rPr>
          <w:sz w:val="28"/>
          <w:szCs w:val="28"/>
        </w:rPr>
        <w:t xml:space="preserve"> </w:t>
      </w:r>
      <w:r w:rsidR="00D30CFD" w:rsidRPr="00B813C1">
        <w:rPr>
          <w:sz w:val="28"/>
          <w:szCs w:val="28"/>
        </w:rPr>
        <w:t xml:space="preserve">города Батайска                             </w:t>
      </w:r>
      <w:r w:rsidRPr="00B813C1">
        <w:rPr>
          <w:sz w:val="28"/>
          <w:szCs w:val="28"/>
        </w:rPr>
        <w:t xml:space="preserve">      </w:t>
      </w:r>
      <w:r w:rsidR="00D30CFD" w:rsidRPr="00B813C1">
        <w:rPr>
          <w:sz w:val="28"/>
          <w:szCs w:val="28"/>
        </w:rPr>
        <w:t xml:space="preserve">  </w:t>
      </w:r>
      <w:r w:rsidR="007F71D4" w:rsidRPr="00B813C1">
        <w:rPr>
          <w:sz w:val="28"/>
          <w:szCs w:val="28"/>
        </w:rPr>
        <w:t xml:space="preserve">   </w:t>
      </w:r>
      <w:r w:rsidR="00D30CFD" w:rsidRPr="00B813C1">
        <w:rPr>
          <w:sz w:val="28"/>
          <w:szCs w:val="28"/>
        </w:rPr>
        <w:t xml:space="preserve">        </w:t>
      </w:r>
      <w:r w:rsidR="00CD341E" w:rsidRPr="00B813C1">
        <w:rPr>
          <w:sz w:val="28"/>
          <w:szCs w:val="28"/>
        </w:rPr>
        <w:t xml:space="preserve">                           </w:t>
      </w:r>
      <w:r w:rsidR="00D30CFD" w:rsidRPr="00B813C1">
        <w:rPr>
          <w:sz w:val="28"/>
          <w:szCs w:val="28"/>
        </w:rPr>
        <w:t xml:space="preserve">  </w:t>
      </w:r>
      <w:r w:rsidR="007F71D4" w:rsidRPr="00B813C1">
        <w:rPr>
          <w:sz w:val="28"/>
          <w:szCs w:val="28"/>
        </w:rPr>
        <w:t>В.Е. Кукин</w:t>
      </w:r>
    </w:p>
    <w:p w14:paraId="6C6730BA" w14:textId="77777777" w:rsidR="00E25B5F" w:rsidRPr="00B813C1" w:rsidRDefault="00E25B5F" w:rsidP="00D30CFD">
      <w:pPr>
        <w:rPr>
          <w:sz w:val="28"/>
          <w:szCs w:val="28"/>
        </w:rPr>
      </w:pPr>
    </w:p>
    <w:p w14:paraId="0004E16A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>Постановление вносит</w:t>
      </w:r>
    </w:p>
    <w:p w14:paraId="56485E99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 xml:space="preserve">Управление жилищно-коммунального </w:t>
      </w:r>
    </w:p>
    <w:p w14:paraId="3161F6AC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>хозяйства города Батайска</w:t>
      </w:r>
    </w:p>
    <w:p w14:paraId="03DB8E81" w14:textId="77777777" w:rsidR="00C50EF8" w:rsidRDefault="00C50EF8" w:rsidP="00D30CFD">
      <w:pPr>
        <w:snapToGrid w:val="0"/>
        <w:ind w:left="6237"/>
        <w:jc w:val="center"/>
        <w:rPr>
          <w:sz w:val="28"/>
          <w:szCs w:val="28"/>
        </w:rPr>
        <w:sectPr w:rsidR="00C50EF8" w:rsidSect="009937C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49" w:bottom="1134" w:left="1701" w:header="720" w:footer="720" w:gutter="0"/>
          <w:cols w:space="720"/>
          <w:titlePg/>
          <w:docGrid w:linePitch="360"/>
        </w:sectPr>
      </w:pPr>
    </w:p>
    <w:p w14:paraId="1F7804E2" w14:textId="008F92C0" w:rsidR="00D30CFD" w:rsidRPr="00B813C1" w:rsidRDefault="00D30CFD" w:rsidP="00D30CFD">
      <w:pPr>
        <w:snapToGrid w:val="0"/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lastRenderedPageBreak/>
        <w:t>Приложение</w:t>
      </w:r>
    </w:p>
    <w:p w14:paraId="5A602652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к постановлению</w:t>
      </w:r>
    </w:p>
    <w:p w14:paraId="35AAF7EC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 xml:space="preserve">Администрации </w:t>
      </w:r>
    </w:p>
    <w:p w14:paraId="7AF5F44B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города Батайска</w:t>
      </w:r>
    </w:p>
    <w:p w14:paraId="48A9E019" w14:textId="77777777" w:rsidR="00D30CFD" w:rsidRPr="00B813C1" w:rsidRDefault="00D30CFD" w:rsidP="00D30CFD">
      <w:pPr>
        <w:ind w:left="6237"/>
        <w:jc w:val="center"/>
        <w:rPr>
          <w:color w:val="000000"/>
          <w:sz w:val="28"/>
          <w:szCs w:val="28"/>
        </w:rPr>
      </w:pPr>
      <w:r w:rsidRPr="00B813C1">
        <w:rPr>
          <w:sz w:val="28"/>
          <w:szCs w:val="28"/>
        </w:rPr>
        <w:t>от ________ № ____</w:t>
      </w:r>
    </w:p>
    <w:p w14:paraId="38070CDA" w14:textId="77777777" w:rsidR="00D30CFD" w:rsidRPr="00B813C1" w:rsidRDefault="00D30CFD" w:rsidP="00D30CFD">
      <w:pPr>
        <w:ind w:left="6237"/>
        <w:jc w:val="center"/>
        <w:rPr>
          <w:color w:val="000000"/>
          <w:sz w:val="28"/>
          <w:szCs w:val="28"/>
        </w:rPr>
      </w:pPr>
    </w:p>
    <w:p w14:paraId="0184E502" w14:textId="77777777" w:rsidR="00D30CFD" w:rsidRPr="00B813C1" w:rsidRDefault="00D30CFD" w:rsidP="00D30CF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633B4C" w14:textId="77777777" w:rsidR="00BD2214" w:rsidRPr="00BD2214" w:rsidRDefault="00BD2214" w:rsidP="00BD221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BD2214">
        <w:rPr>
          <w:sz w:val="28"/>
          <w:szCs w:val="28"/>
          <w:lang w:eastAsia="ru-RU"/>
        </w:rPr>
        <w:t>Изменения,</w:t>
      </w:r>
    </w:p>
    <w:p w14:paraId="13E6CA0C" w14:textId="77777777" w:rsidR="00BD2214" w:rsidRPr="00BD2214" w:rsidRDefault="00BD2214" w:rsidP="00BD2214">
      <w:pPr>
        <w:suppressAutoHyphens w:val="0"/>
        <w:jc w:val="center"/>
        <w:rPr>
          <w:sz w:val="28"/>
          <w:szCs w:val="24"/>
          <w:lang w:eastAsia="ru-RU"/>
        </w:rPr>
      </w:pPr>
      <w:r w:rsidRPr="00BD2214">
        <w:rPr>
          <w:sz w:val="28"/>
          <w:szCs w:val="24"/>
          <w:lang w:eastAsia="ru-RU"/>
        </w:rPr>
        <w:t>вносимые в приложение к постановлению Администрации города Батайска</w:t>
      </w:r>
    </w:p>
    <w:p w14:paraId="17E1F65E" w14:textId="4A9996A4" w:rsidR="00BD2214" w:rsidRPr="00BD2214" w:rsidRDefault="00BD2214" w:rsidP="00BD2214">
      <w:pPr>
        <w:suppressAutoHyphens w:val="0"/>
        <w:jc w:val="center"/>
        <w:rPr>
          <w:sz w:val="28"/>
          <w:szCs w:val="24"/>
          <w:lang w:eastAsia="ru-RU"/>
        </w:rPr>
      </w:pPr>
      <w:r w:rsidRPr="00BD2214">
        <w:rPr>
          <w:sz w:val="28"/>
          <w:szCs w:val="24"/>
          <w:lang w:eastAsia="ru-RU"/>
        </w:rPr>
        <w:t>от 27.11.2018 № 38</w:t>
      </w:r>
      <w:r w:rsidR="00C83AA1" w:rsidRPr="00B813C1">
        <w:rPr>
          <w:sz w:val="28"/>
          <w:szCs w:val="24"/>
          <w:lang w:eastAsia="ru-RU"/>
        </w:rPr>
        <w:t>2</w:t>
      </w:r>
      <w:r w:rsidRPr="00BD2214">
        <w:rPr>
          <w:sz w:val="28"/>
          <w:szCs w:val="24"/>
          <w:lang w:eastAsia="ru-RU"/>
        </w:rPr>
        <w:t xml:space="preserve"> «Об утверждении муниципальной программы города Батайска </w:t>
      </w:r>
      <w:bookmarkStart w:id="2" w:name="_Hlk201855434"/>
      <w:r w:rsidRPr="00BD2214">
        <w:rPr>
          <w:sz w:val="28"/>
          <w:szCs w:val="24"/>
          <w:lang w:eastAsia="ru-RU"/>
        </w:rPr>
        <w:t>«</w:t>
      </w:r>
      <w:r w:rsidR="000F0197" w:rsidRPr="00B813C1">
        <w:rPr>
          <w:sz w:val="28"/>
          <w:szCs w:val="24"/>
          <w:lang w:eastAsia="ru-RU"/>
        </w:rPr>
        <w:t>«Развитие транспортной системы»</w:t>
      </w:r>
      <w:r w:rsidRPr="00BD2214">
        <w:rPr>
          <w:sz w:val="28"/>
          <w:szCs w:val="24"/>
          <w:lang w:eastAsia="ru-RU"/>
        </w:rPr>
        <w:t>»</w:t>
      </w:r>
      <w:bookmarkEnd w:id="2"/>
    </w:p>
    <w:p w14:paraId="52B53CFA" w14:textId="77777777" w:rsidR="00BD2214" w:rsidRPr="00BD2214" w:rsidRDefault="00BD2214" w:rsidP="00BD2214">
      <w:pPr>
        <w:suppressAutoHyphens w:val="0"/>
        <w:rPr>
          <w:sz w:val="28"/>
          <w:szCs w:val="24"/>
          <w:lang w:eastAsia="ru-RU"/>
        </w:rPr>
      </w:pPr>
    </w:p>
    <w:p w14:paraId="0DF131F1" w14:textId="77777777" w:rsidR="00BD2214" w:rsidRPr="00BD2214" w:rsidRDefault="00BD2214" w:rsidP="00BD2214">
      <w:pPr>
        <w:suppressAutoHyphens w:val="0"/>
        <w:jc w:val="both"/>
        <w:rPr>
          <w:sz w:val="28"/>
          <w:szCs w:val="28"/>
          <w:lang w:eastAsia="ru-RU"/>
        </w:rPr>
      </w:pPr>
    </w:p>
    <w:p w14:paraId="7915AC56" w14:textId="77777777" w:rsidR="00BD2214" w:rsidRPr="00BD2214" w:rsidRDefault="00BD2214" w:rsidP="00BD2214">
      <w:pPr>
        <w:widowControl w:val="0"/>
        <w:suppressAutoHyphens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 w:rsidRPr="00BD2214">
        <w:rPr>
          <w:rFonts w:eastAsiaTheme="minorEastAsia"/>
          <w:bCs/>
          <w:kern w:val="2"/>
          <w:sz w:val="28"/>
          <w:szCs w:val="28"/>
          <w:lang w:eastAsia="ru-RU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BD2214" w:rsidRPr="00BD2214" w14:paraId="69B3CFBF" w14:textId="77777777" w:rsidTr="00BB447C">
        <w:trPr>
          <w:trHeight w:val="2308"/>
        </w:trPr>
        <w:tc>
          <w:tcPr>
            <w:tcW w:w="570" w:type="dxa"/>
          </w:tcPr>
          <w:p w14:paraId="4F814B83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 xml:space="preserve">«5. </w:t>
            </w:r>
          </w:p>
          <w:p w14:paraId="2E3ACC90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</w:tcPr>
          <w:p w14:paraId="20C68057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>Параметры финансового обеспечения муниципальной программы</w:t>
            </w:r>
          </w:p>
          <w:p w14:paraId="7A363CC7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14:paraId="0DC6A0D2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1" w:type="dxa"/>
          </w:tcPr>
          <w:p w14:paraId="18145BF4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37" w:type="dxa"/>
          </w:tcPr>
          <w:p w14:paraId="601853F0" w14:textId="61A9531E" w:rsidR="00BD2214" w:rsidRPr="002A7141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A7141">
              <w:rPr>
                <w:sz w:val="24"/>
                <w:szCs w:val="24"/>
                <w:highlight w:val="yellow"/>
                <w:lang w:eastAsia="ru-RU"/>
              </w:rPr>
              <w:t xml:space="preserve">-  </w:t>
            </w:r>
            <w:r w:rsidR="00702E93" w:rsidRPr="002A7141">
              <w:rPr>
                <w:sz w:val="24"/>
                <w:szCs w:val="24"/>
                <w:highlight w:val="yellow"/>
                <w:lang w:eastAsia="ru-RU"/>
              </w:rPr>
              <w:t>2 745 438,5</w:t>
            </w:r>
            <w:r w:rsidRPr="002A7141">
              <w:rPr>
                <w:sz w:val="24"/>
                <w:szCs w:val="24"/>
                <w:highlight w:val="yellow"/>
                <w:lang w:eastAsia="ru-RU"/>
              </w:rPr>
              <w:t xml:space="preserve"> тыс. рублей:</w:t>
            </w:r>
          </w:p>
          <w:p w14:paraId="20591626" w14:textId="5ECA8D11" w:rsidR="00BD2214" w:rsidRPr="002A7141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  <w:lang w:eastAsia="ru-RU"/>
              </w:rPr>
            </w:pPr>
            <w:r w:rsidRPr="002A7141">
              <w:rPr>
                <w:sz w:val="24"/>
                <w:szCs w:val="24"/>
                <w:highlight w:val="yellow"/>
                <w:lang w:eastAsia="ru-RU"/>
              </w:rPr>
              <w:t xml:space="preserve">- этап I: </w:t>
            </w:r>
            <w:r w:rsidR="000329F2" w:rsidRPr="002A7141">
              <w:rPr>
                <w:sz w:val="24"/>
                <w:szCs w:val="24"/>
                <w:highlight w:val="yellow"/>
                <w:lang w:eastAsia="ru-RU"/>
              </w:rPr>
              <w:t>1 397 377,0</w:t>
            </w:r>
            <w:r w:rsidRPr="002A7141">
              <w:rPr>
                <w:sz w:val="24"/>
                <w:szCs w:val="24"/>
                <w:highlight w:val="yellow"/>
                <w:lang w:eastAsia="ru-RU"/>
              </w:rPr>
              <w:t xml:space="preserve"> тыс. рублей; </w:t>
            </w:r>
          </w:p>
          <w:p w14:paraId="75EA8441" w14:textId="36FC7CBC" w:rsidR="00E407B2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2A7141">
              <w:rPr>
                <w:sz w:val="24"/>
                <w:szCs w:val="24"/>
                <w:highlight w:val="yellow"/>
                <w:lang w:eastAsia="ru-RU"/>
              </w:rPr>
              <w:t xml:space="preserve">- этап II: </w:t>
            </w:r>
            <w:r w:rsidR="00702E93" w:rsidRPr="002A7141">
              <w:rPr>
                <w:sz w:val="24"/>
                <w:szCs w:val="24"/>
                <w:highlight w:val="yellow"/>
                <w:lang w:eastAsia="ru-RU"/>
              </w:rPr>
              <w:t>1 348 061,5</w:t>
            </w:r>
            <w:r w:rsidRPr="002A7141">
              <w:rPr>
                <w:sz w:val="24"/>
                <w:szCs w:val="24"/>
                <w:highlight w:val="yellow"/>
                <w:lang w:eastAsia="ru-RU"/>
              </w:rPr>
              <w:t xml:space="preserve"> тыс. рублей</w:t>
            </w:r>
            <w:r w:rsidR="0036332D" w:rsidRPr="002A7141">
              <w:rPr>
                <w:sz w:val="24"/>
                <w:szCs w:val="24"/>
                <w:highlight w:val="yellow"/>
                <w:lang w:eastAsia="ru-RU"/>
              </w:rPr>
              <w:t>.</w:t>
            </w:r>
          </w:p>
          <w:p w14:paraId="07DE8792" w14:textId="77777777" w:rsidR="00E407B2" w:rsidRPr="00BD2214" w:rsidRDefault="00E407B2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14:paraId="4597BD6B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694A7D3F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BD2214" w:rsidRPr="00BD2214" w14:paraId="5887AF48" w14:textId="77777777" w:rsidTr="00BB447C">
        <w:trPr>
          <w:trHeight w:val="266"/>
        </w:trPr>
        <w:tc>
          <w:tcPr>
            <w:tcW w:w="570" w:type="dxa"/>
          </w:tcPr>
          <w:p w14:paraId="3235C7E0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50" w:type="dxa"/>
          </w:tcPr>
          <w:p w14:paraId="5441AF05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1" w:type="dxa"/>
          </w:tcPr>
          <w:p w14:paraId="76E43A11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737" w:type="dxa"/>
          </w:tcPr>
          <w:p w14:paraId="2C94838E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14:paraId="03C7D40D" w14:textId="77777777" w:rsidR="00A92003" w:rsidRPr="00B813C1" w:rsidRDefault="00A92003" w:rsidP="00400883">
      <w:pPr>
        <w:pStyle w:val="ConsPlusNormal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Par641"/>
      <w:bookmarkStart w:id="4" w:name="_Hlk178268494"/>
      <w:bookmarkEnd w:id="3"/>
    </w:p>
    <w:p w14:paraId="320CD8E1" w14:textId="77777777" w:rsidR="007A3DF0" w:rsidRDefault="00353E41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0A34CA8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27C9C6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77F3B1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9FA6F55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A3ACA4A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968AAFB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410A2A6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BEEB471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1602D860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23C6C21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2B08733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8AE00F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3E45DA2" w14:textId="77777777" w:rsidR="00702E93" w:rsidRDefault="00702E93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77CEDD5" w14:textId="1013F516" w:rsidR="00EE46FD" w:rsidRDefault="00353E41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813C1" w:rsidRPr="00353E41">
        <w:rPr>
          <w:rFonts w:ascii="Times New Roman" w:hAnsi="Times New Roman" w:cs="Times New Roman"/>
          <w:sz w:val="28"/>
          <w:szCs w:val="28"/>
        </w:rPr>
        <w:t>2</w:t>
      </w:r>
      <w:r w:rsidR="00BD2214" w:rsidRPr="00353E41">
        <w:rPr>
          <w:rFonts w:ascii="Times New Roman" w:hAnsi="Times New Roman" w:cs="Times New Roman"/>
          <w:sz w:val="28"/>
          <w:szCs w:val="28"/>
        </w:rPr>
        <w:t xml:space="preserve">. 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</w:rPr>
        <w:t xml:space="preserve">Подраздел 4 раздела 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II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изложить в новой редакции</w:t>
      </w:r>
      <w:r w:rsidR="00BD2214" w:rsidRPr="00B813C1">
        <w:rPr>
          <w:rFonts w:ascii="Times New Roman" w:hAnsi="Times New Roman" w:cs="Times New Roman"/>
          <w:sz w:val="28"/>
          <w:szCs w:val="28"/>
        </w:rPr>
        <w:t>:</w:t>
      </w:r>
    </w:p>
    <w:p w14:paraId="4E7017FC" w14:textId="5BCAE3F5" w:rsidR="0005530C" w:rsidRPr="00B813C1" w:rsidRDefault="0005530C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5530C">
        <w:rPr>
          <w:rFonts w:ascii="Times New Roman" w:hAnsi="Times New Roman" w:cs="Times New Roman"/>
          <w:sz w:val="28"/>
          <w:szCs w:val="28"/>
        </w:rPr>
        <w:t xml:space="preserve">4. 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города Батайска</w:t>
      </w:r>
    </w:p>
    <w:p w14:paraId="3B761E62" w14:textId="77777777" w:rsidR="00EE46FD" w:rsidRPr="00B813C1" w:rsidRDefault="00EE46FD" w:rsidP="00EE46FD">
      <w:pPr>
        <w:rPr>
          <w:sz w:val="24"/>
          <w:szCs w:val="24"/>
        </w:rPr>
      </w:pPr>
    </w:p>
    <w:tbl>
      <w:tblPr>
        <w:tblW w:w="4486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0"/>
        <w:gridCol w:w="4800"/>
        <w:gridCol w:w="1914"/>
        <w:gridCol w:w="1684"/>
        <w:gridCol w:w="2160"/>
        <w:gridCol w:w="1728"/>
      </w:tblGrid>
      <w:tr w:rsidR="009922ED" w:rsidRPr="00DD6308" w14:paraId="2C4A0FEE" w14:textId="01B0CF78" w:rsidTr="002A7141">
        <w:trPr>
          <w:tblHeader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AD0F9" w14:textId="08D4A28A" w:rsidR="009922ED" w:rsidRPr="00DD6308" w:rsidRDefault="009922ED" w:rsidP="00BB447C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№ п/п</w:t>
            </w:r>
          </w:p>
        </w:tc>
        <w:tc>
          <w:tcPr>
            <w:tcW w:w="4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221FA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Наименование муниципальной программы, структурного элемента/ источник</w:t>
            </w:r>
          </w:p>
          <w:p w14:paraId="663F974D" w14:textId="2BCE70CE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финансового обеспечения</w:t>
            </w: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CD3D" w14:textId="7DDA5C80" w:rsidR="009922ED" w:rsidRPr="00DD6308" w:rsidRDefault="009922ED" w:rsidP="00BB447C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9922ED" w:rsidRPr="00DD6308" w14:paraId="799F652D" w14:textId="4DB5822A" w:rsidTr="002A7141">
        <w:trPr>
          <w:tblHeader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DB6E" w14:textId="77777777" w:rsidR="009922ED" w:rsidRPr="00DD6308" w:rsidRDefault="009922ED" w:rsidP="008B777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C6C1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ACAC" w14:textId="6F24E8EA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3A4C" w14:textId="760842F4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2027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3A2B" w14:textId="6F7F24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707B" w14:textId="3BD60683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Всего</w:t>
            </w:r>
          </w:p>
        </w:tc>
      </w:tr>
      <w:tr w:rsidR="009922ED" w:rsidRPr="00DD6308" w14:paraId="023F29EA" w14:textId="4D9AF5C0" w:rsidTr="002A7141">
        <w:trPr>
          <w:tblHeader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6780" w14:textId="77777777" w:rsidR="009922ED" w:rsidRPr="00DD6308" w:rsidRDefault="009922ED" w:rsidP="008B777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1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616E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7B50" w14:textId="54E567DE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93D7" w14:textId="31523406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6889" w14:textId="2D30BFDF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A323" w14:textId="51CD6E55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922ED" w:rsidRPr="00DD6308" w14:paraId="7016B52D" w14:textId="47C94E21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796D3" w14:textId="77777777" w:rsidR="009922ED" w:rsidRPr="00DD6308" w:rsidRDefault="009922ED" w:rsidP="007A3DF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0BED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Муниципальная программа города Батайска «</w:t>
            </w:r>
            <w:r w:rsidRPr="00DD6308">
              <w:rPr>
                <w:kern w:val="2"/>
                <w:sz w:val="22"/>
                <w:szCs w:val="22"/>
              </w:rPr>
              <w:t>Развитие транспортной системы</w:t>
            </w:r>
            <w:r w:rsidRPr="00DD6308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8E0D5" w14:textId="4B33AB00" w:rsidR="009922ED" w:rsidRPr="00DD6308" w:rsidRDefault="002A7141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339 079,0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6127D" w14:textId="137DB37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192 857,2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0075A" w14:textId="3A5E4C75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194 102,8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72EB8" w14:textId="09B35547" w:rsidR="009922ED" w:rsidRDefault="002A7141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726 039,0</w:t>
            </w:r>
          </w:p>
        </w:tc>
      </w:tr>
      <w:tr w:rsidR="002A7141" w:rsidRPr="00DD6308" w14:paraId="4D7697FB" w14:textId="4457FD72" w:rsidTr="002A7141">
        <w:trPr>
          <w:trHeight w:val="283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16301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E752" w14:textId="5F37AF27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B57E2" w14:textId="6425B0F4" w:rsidR="002A7141" w:rsidRPr="00DD6308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339 079,0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744A2" w14:textId="1BD0B33F" w:rsidR="002A7141" w:rsidRPr="00DD6308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192 857,2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0B1EC" w14:textId="36C2FAF4" w:rsidR="002A7141" w:rsidRPr="00DD6308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194 102,8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2C584" w14:textId="48859738" w:rsidR="002A7141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726 039,0</w:t>
            </w:r>
          </w:p>
        </w:tc>
      </w:tr>
      <w:tr w:rsidR="002A7141" w:rsidRPr="00DD6308" w14:paraId="18086581" w14:textId="77777777" w:rsidTr="002A7141">
        <w:trPr>
          <w:trHeight w:val="366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63A92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E42F" w14:textId="00BE44A9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A2A89" w14:textId="283E1F00" w:rsidR="002A7141" w:rsidRPr="00740459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E730E" w14:textId="6C89635B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0D424" w14:textId="66B8BE74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7417E" w14:textId="4142B4D6" w:rsidR="002A7141" w:rsidRPr="004F13A5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</w:tr>
      <w:tr w:rsidR="009922ED" w:rsidRPr="00DD6308" w14:paraId="55AC3293" w14:textId="195AEA2E" w:rsidTr="002A7141">
        <w:trPr>
          <w:trHeight w:val="366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584D9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2A5C" w14:textId="45C5F0C5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DE8BE" w14:textId="4C272AC9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6ABDF" w14:textId="1C091987" w:rsidR="009922ED" w:rsidRPr="00A65E00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C649B" w14:textId="54D685E0" w:rsidR="009922ED" w:rsidRPr="00A65E00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6B084" w14:textId="04C728F0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A7141" w:rsidRPr="00DD6308" w14:paraId="7A45A8A6" w14:textId="7A3E8E91" w:rsidTr="002A7141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80664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E9DE" w14:textId="3C76CE80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F6203" w14:textId="528988E1" w:rsidR="002A7141" w:rsidRPr="00740459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102 393,0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FF144" w14:textId="36DBA32D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7B84A" w14:textId="2D33A81D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04FFA" w14:textId="7529B462" w:rsidR="002A7141" w:rsidRPr="004F13A5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102 393,0</w:t>
            </w:r>
          </w:p>
        </w:tc>
      </w:tr>
      <w:tr w:rsidR="009922ED" w:rsidRPr="00DD6308" w14:paraId="037CDFF0" w14:textId="3A391B0A" w:rsidTr="002A7141">
        <w:trPr>
          <w:trHeight w:val="275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7A82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82E1" w14:textId="34DCD07A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C7D08" w14:textId="0A175EC7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57500" w14:textId="3D9BAFD1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6335B" w14:textId="18B4AF42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F13B8" w14:textId="54FC60AE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3E4216E0" w14:textId="12343F75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3EA3B" w14:textId="4672EA81" w:rsidR="009922ED" w:rsidRPr="00DD6308" w:rsidRDefault="009922ED" w:rsidP="00164C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5D1DC900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F099" w14:textId="77777777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Муниципальный проект «Местная дорожная сеть»,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546C6" w14:textId="2CC48731" w:rsidR="009922ED" w:rsidRPr="00740459" w:rsidRDefault="002A7141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A8CDDB" w14:textId="35E6C1E5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E1FAE" w14:textId="25ED32BB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31529" w14:textId="216D4E6D" w:rsidR="009922ED" w:rsidRPr="004F13A5" w:rsidRDefault="002A7141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</w:tr>
      <w:tr w:rsidR="009922ED" w:rsidRPr="00DD6308" w14:paraId="791F2B4E" w14:textId="4EFFC5CC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745FDA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4D1" w14:textId="74BE30CF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81855" w14:textId="5A01FBD3" w:rsidR="009922ED" w:rsidRPr="00740459" w:rsidRDefault="002A7141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A2C7B" w14:textId="525666B8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9159E" w14:textId="02DCD36C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3FF59" w14:textId="1171CF19" w:rsidR="009922ED" w:rsidRPr="004F13A5" w:rsidRDefault="002A7141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</w:tr>
      <w:tr w:rsidR="009922ED" w:rsidRPr="00DD6308" w14:paraId="1852422B" w14:textId="4277C3D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D5888" w14:textId="77777777" w:rsidR="009922ED" w:rsidRPr="00DD6308" w:rsidRDefault="009922ED" w:rsidP="00E26729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235C" w14:textId="63571C49" w:rsidR="009922ED" w:rsidRPr="00DD6308" w:rsidRDefault="009922ED" w:rsidP="00E26729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D9B84" w14:textId="0A7C09C0" w:rsidR="009922ED" w:rsidRPr="00740459" w:rsidRDefault="002A7141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103 236,2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408D8" w14:textId="48A90918" w:rsidR="009922ED" w:rsidRPr="004F13A5" w:rsidRDefault="009922ED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423E8" w14:textId="71C36AD7" w:rsidR="009922ED" w:rsidRPr="004F13A5" w:rsidRDefault="009922ED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FCB2C" w14:textId="38EA3DD7" w:rsidR="009922ED" w:rsidRPr="004F13A5" w:rsidRDefault="004C5B94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83 374,2</w:t>
            </w:r>
          </w:p>
        </w:tc>
      </w:tr>
      <w:tr w:rsidR="009922ED" w:rsidRPr="00DD6308" w14:paraId="7584A82F" w14:textId="18420AD6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C118A8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9EE0" w14:textId="32CB1F8B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66DA7" w14:textId="3685896A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96787" w14:textId="3BF57C67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560F0" w14:textId="53B24D8A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681E5" w14:textId="657FD779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7673C776" w14:textId="66D1F2F9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EE197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5A02" w14:textId="3585F874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2036D" w14:textId="1480C3D3" w:rsidR="009922ED" w:rsidRPr="00740459" w:rsidRDefault="002A7141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102 393,0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A48D5" w14:textId="16FD68E2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90438" w14:textId="22071546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330EC" w14:textId="618A5F8E" w:rsidR="009922ED" w:rsidRPr="004F13A5" w:rsidRDefault="002A7141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102 393,0</w:t>
            </w:r>
          </w:p>
        </w:tc>
      </w:tr>
      <w:tr w:rsidR="009922ED" w:rsidRPr="00DD6308" w14:paraId="736785A1" w14:textId="3B5887E1" w:rsidTr="002A7141"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E217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7FAB" w14:textId="6F9955A0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B571B" w14:textId="220C4C31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98F42" w14:textId="4CD3A57A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9B8E8" w14:textId="6E802391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19AC7" w14:textId="0AD7C123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03A74EA1" w14:textId="117BAE8B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4FA79" w14:textId="2FE7FAF4" w:rsidR="009922ED" w:rsidRPr="00DD6308" w:rsidRDefault="009922ED" w:rsidP="00164C4A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E745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Комплекс процессных мероприятий «</w:t>
            </w:r>
            <w:bookmarkStart w:id="5" w:name="_Hlk178265473"/>
            <w:r w:rsidRPr="00DD6308">
              <w:rPr>
                <w:sz w:val="22"/>
                <w:szCs w:val="22"/>
              </w:rPr>
              <w:t>Ремонт и содержание автомобильных дорог общего пользования местного значения и искусственных сооружений на них</w:t>
            </w:r>
            <w:bookmarkEnd w:id="5"/>
            <w:r w:rsidRPr="00DD6308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240D1" w14:textId="5AD13BDC" w:rsidR="009922ED" w:rsidRPr="00DD6308" w:rsidRDefault="004C5B94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232 876,1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D6F49" w14:textId="40A431E1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329CC" w14:textId="6928FCE6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3D3B3" w14:textId="6F9965E5" w:rsidR="009922ED" w:rsidRDefault="004C5B94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617 822,7</w:t>
            </w:r>
          </w:p>
        </w:tc>
      </w:tr>
      <w:tr w:rsidR="009922ED" w:rsidRPr="00DD6308" w14:paraId="1641BD99" w14:textId="4F3D65A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02FF5" w14:textId="77777777" w:rsidR="009922ED" w:rsidRPr="00DD6308" w:rsidRDefault="009922ED" w:rsidP="00A56C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B00F" w14:textId="6E08C929" w:rsidR="009922ED" w:rsidRPr="00DD6308" w:rsidRDefault="009922ED" w:rsidP="00A56C0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515A4" w14:textId="18CF14BC" w:rsidR="009922ED" w:rsidRPr="00DD6308" w:rsidRDefault="004C5B94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232 876,1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C3FDF" w14:textId="0126CD47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B1B43" w14:textId="66C7D5B5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07EAD" w14:textId="0D556B5B" w:rsidR="009922ED" w:rsidRDefault="004C5B94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617 822,7</w:t>
            </w:r>
          </w:p>
        </w:tc>
      </w:tr>
      <w:tr w:rsidR="009922ED" w:rsidRPr="00DD6308" w14:paraId="28910585" w14:textId="53B85444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B195C" w14:textId="77777777" w:rsidR="009922ED" w:rsidRPr="00DD6308" w:rsidRDefault="009922ED" w:rsidP="00A56C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D5DB" w14:textId="621A1D5B" w:rsidR="009922ED" w:rsidRPr="00DD6308" w:rsidRDefault="009922ED" w:rsidP="00A56C0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ED31D" w14:textId="3E4BA536" w:rsidR="009922ED" w:rsidRPr="00DD6308" w:rsidRDefault="004C5B94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232 876,1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5A0A8" w14:textId="1ACDE822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10B73" w14:textId="3DEEEFB9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58EFE" w14:textId="0F978645" w:rsidR="009922ED" w:rsidRPr="00DD6308" w:rsidRDefault="004C5B94" w:rsidP="00A56C0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617 822,7</w:t>
            </w:r>
          </w:p>
        </w:tc>
      </w:tr>
      <w:tr w:rsidR="009922ED" w:rsidRPr="00DD6308" w14:paraId="53E3FF51" w14:textId="5BCB86DB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8D762A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0198" w14:textId="1EE528D1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5A2AD6" w14:textId="008E855B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A4EDA" w14:textId="769EA7AE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FC561" w14:textId="3F93C42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15E92" w14:textId="13147E9A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483971AB" w14:textId="1195C6CE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C6A19C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E00D" w14:textId="585B9DF6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D2094" w14:textId="63CACC15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C7A6DB" w14:textId="76041CF7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8F846" w14:textId="16D819A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8966B" w14:textId="14499A50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7FB8A07E" w14:textId="10AF4896" w:rsidTr="002A7141"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7799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178E" w14:textId="4DC7BD82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7D4D7" w14:textId="3564DEB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D00F8" w14:textId="79C2219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ADACD" w14:textId="2790C19B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0616F" w14:textId="6B2A6739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2A21F67E" w14:textId="6B26A8FA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134B67" w14:textId="55E39CF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B0CB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bookmarkStart w:id="6" w:name="_Hlk178269256"/>
            <w:r w:rsidRPr="00DD6308">
              <w:rPr>
                <w:sz w:val="22"/>
                <w:szCs w:val="22"/>
              </w:rPr>
              <w:t xml:space="preserve">Комплекс процессных мероприятий «Строительство и реконструкция дорог, тротуаров и искусственных сооружений на них» </w:t>
            </w:r>
            <w:bookmarkEnd w:id="6"/>
            <w:r w:rsidRPr="00DD6308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4098C" w14:textId="22CB2189" w:rsidR="009922ED" w:rsidRPr="00DD6308" w:rsidRDefault="00A30D6F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EF295" w14:textId="5BA6C73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D3D35" w14:textId="0700415D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6DDD" w14:textId="1C5C8971" w:rsidR="009922ED" w:rsidRPr="00DD6308" w:rsidRDefault="00A30D6F" w:rsidP="007A3D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9922ED" w:rsidRPr="00DD6308" w14:paraId="15A31049" w14:textId="7ADC989D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FA0A40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2838" w14:textId="7F9E5926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009F8" w14:textId="3F9C98CF" w:rsidR="009922ED" w:rsidRPr="00DD6308" w:rsidRDefault="00A30D6F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B561F" w14:textId="5A35C46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3B3BC" w14:textId="732EBF0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7BD5C" w14:textId="73E1F32B" w:rsidR="009922ED" w:rsidRPr="00DD6308" w:rsidRDefault="00A30D6F" w:rsidP="007A3D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9922ED" w:rsidRPr="00DD6308" w14:paraId="18F5739B" w14:textId="1E887C38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A1279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9CBA" w14:textId="78CEF1F3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1A877" w14:textId="1EDA66EC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88087" w14:textId="3BAB407B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75D5B" w14:textId="33D572DF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22551" w14:textId="28EC3FFC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395BFEB9" w14:textId="542E7E6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0CB6A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6DA2" w14:textId="3624EDE4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F68D6" w14:textId="7DCB50B1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5B71B" w14:textId="7BE3839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E46B8" w14:textId="623D4533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2FCB9" w14:textId="0A5F5DC6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13556FA" w14:textId="6B96027F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7DF0B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68AF" w14:textId="41C70BFC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2E921" w14:textId="089A1F6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82E4" w14:textId="1BB47B9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80786" w14:textId="75F5B494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AB24D" w14:textId="079D2364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681BAAA2" w14:textId="6AC73107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56909C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77B4" w14:textId="0C239951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D322C" w14:textId="79A44F8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AA544" w14:textId="2F8B5EA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2EF1C" w14:textId="10BC306D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0B986" w14:textId="3263581E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482963A0" w14:textId="74CA3DBE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B483F5" w14:textId="4C990E79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13C3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Комплекс процессных мероприятий «Повышение безопасности дорожного движения на территории города Батайска» 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442F1" w14:textId="71213D87" w:rsidR="009922ED" w:rsidRPr="00DD6308" w:rsidRDefault="00BA254C" w:rsidP="007A3DF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1 360,0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912CF" w14:textId="0AD647C6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7F15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3FC22830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297C6228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42336152" w14:textId="6C8A9959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57DC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148F480D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57CBC5E1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0DAF89CD" w14:textId="0E108A9E" w:rsidR="009922ED" w:rsidRDefault="00BA254C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3 373,4</w:t>
            </w:r>
          </w:p>
        </w:tc>
      </w:tr>
      <w:tr w:rsidR="00BA254C" w:rsidRPr="00DD6308" w14:paraId="232BA257" w14:textId="224646FB" w:rsidTr="002A7141">
        <w:trPr>
          <w:trHeight w:val="557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DFCCFC" w14:textId="77777777" w:rsidR="00BA254C" w:rsidRPr="00DD6308" w:rsidRDefault="00BA254C" w:rsidP="00BA254C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D3EA" w14:textId="072B6431" w:rsidR="00BA254C" w:rsidRPr="00DD6308" w:rsidRDefault="00BA254C" w:rsidP="00BA254C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17FC6" w14:textId="5A44DAD0" w:rsidR="00BA254C" w:rsidRPr="00DD6308" w:rsidRDefault="00BA254C" w:rsidP="00BA254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F9B35" w14:textId="641AA2EF" w:rsidR="00BA254C" w:rsidRPr="00DD6308" w:rsidRDefault="00BA254C" w:rsidP="00BA254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A703" w14:textId="77777777" w:rsidR="00BA254C" w:rsidRDefault="00BA254C" w:rsidP="00BA254C">
            <w:pPr>
              <w:rPr>
                <w:sz w:val="22"/>
                <w:szCs w:val="22"/>
              </w:rPr>
            </w:pPr>
          </w:p>
          <w:p w14:paraId="180216A6" w14:textId="244D90FD" w:rsidR="00BA254C" w:rsidRPr="00DD6308" w:rsidRDefault="00BA254C" w:rsidP="00BA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1 006,7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FF4" w14:textId="77777777" w:rsidR="00BA254C" w:rsidRDefault="00BA254C" w:rsidP="00BA254C">
            <w:pPr>
              <w:rPr>
                <w:sz w:val="22"/>
                <w:szCs w:val="22"/>
              </w:rPr>
            </w:pPr>
          </w:p>
          <w:p w14:paraId="7D1DC5ED" w14:textId="36E63B20" w:rsidR="00BA254C" w:rsidRDefault="00BA254C" w:rsidP="00BA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3 373,4</w:t>
            </w:r>
          </w:p>
        </w:tc>
      </w:tr>
      <w:tr w:rsidR="009922ED" w:rsidRPr="00DD6308" w14:paraId="7AA41442" w14:textId="7A3EFE85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0A8C9C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EFFF" w14:textId="26AF6247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A54EF" w14:textId="573590E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8FC03" w14:textId="3D05F438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8D8DB" w14:textId="2876E88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72408" w14:textId="30325417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EF51C4E" w14:textId="55EE4084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AA2BDB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180C" w14:textId="3159F34B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94E6F" w14:textId="121CBC7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2D755" w14:textId="7376355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BBE02" w14:textId="18E8E881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DDA3A" w14:textId="15D0C961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ABB664F" w14:textId="6A19A77A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BC468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D574" w14:textId="62D7523F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57902" w14:textId="76FBFEB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013A0" w14:textId="3C67B66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DA90F" w14:textId="71CE6EDA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AED4D" w14:textId="05CA4B9C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2B23815" w14:textId="70AE9815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50D7F0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F9F6" w14:textId="797B1818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8F909" w14:textId="513A5D12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69574" w14:textId="47115B5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04C0C" w14:textId="7FEB318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D5A3B" w14:textId="3CC34A15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5BFFBABF" w14:textId="3D0A7A24" w:rsidR="00EE46FD" w:rsidRDefault="0005530C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14:paraId="6E0478AF" w14:textId="77777777" w:rsidR="00702E93" w:rsidRDefault="00702E93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3828B17" w14:textId="77777777" w:rsidR="00702E93" w:rsidRPr="00B813C1" w:rsidRDefault="00702E93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669889E" w14:textId="6C7F9C56" w:rsidR="00C83AA1" w:rsidRDefault="00353E41" w:rsidP="00B813C1">
      <w:pPr>
        <w:pStyle w:val="af2"/>
        <w:widowControl w:val="0"/>
        <w:numPr>
          <w:ilvl w:val="0"/>
          <w:numId w:val="9"/>
        </w:numPr>
        <w:suppressAutoHyphens w:val="0"/>
        <w:autoSpaceDE w:val="0"/>
        <w:autoSpaceDN w:val="0"/>
        <w:ind w:left="0" w:firstLine="42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bookmarkStart w:id="7" w:name="_Hlk206774008"/>
      <w:r w:rsidRPr="00EB3346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EB3346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</w:t>
      </w:r>
      <w:r w:rsidR="00C83AA1" w:rsidRPr="00B813C1">
        <w:rPr>
          <w:rFonts w:eastAsiaTheme="minorEastAsia"/>
          <w:bCs/>
          <w:kern w:val="2"/>
          <w:sz w:val="28"/>
          <w:szCs w:val="28"/>
          <w:lang w:eastAsia="ru-RU"/>
        </w:rPr>
        <w:t>:</w:t>
      </w:r>
    </w:p>
    <w:p w14:paraId="541FA6C0" w14:textId="6083574A" w:rsidR="0005530C" w:rsidRPr="00B813C1" w:rsidRDefault="0005530C" w:rsidP="0005530C">
      <w:pPr>
        <w:pStyle w:val="af2"/>
        <w:widowControl w:val="0"/>
        <w:suppressAutoHyphens w:val="0"/>
        <w:autoSpaceDE w:val="0"/>
        <w:autoSpaceDN w:val="0"/>
        <w:ind w:left="42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r w:rsidRPr="0005530C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</w:p>
    <w:bookmarkEnd w:id="7"/>
    <w:p w14:paraId="6A4D0849" w14:textId="77777777" w:rsidR="00C83AA1" w:rsidRPr="00C83AA1" w:rsidRDefault="00C83AA1" w:rsidP="00C83AA1">
      <w:pPr>
        <w:widowControl w:val="0"/>
        <w:suppressAutoHyphens w:val="0"/>
        <w:autoSpaceDE w:val="0"/>
        <w:autoSpaceDN w:val="0"/>
        <w:ind w:left="709"/>
        <w:contextualSpacing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</w:p>
    <w:tbl>
      <w:tblPr>
        <w:tblW w:w="5023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7"/>
        <w:gridCol w:w="4297"/>
        <w:gridCol w:w="2577"/>
        <w:gridCol w:w="1409"/>
        <w:gridCol w:w="1618"/>
        <w:gridCol w:w="2079"/>
        <w:gridCol w:w="1985"/>
      </w:tblGrid>
      <w:tr w:rsidR="004C5B94" w:rsidRPr="00B813C1" w14:paraId="65F8A067" w14:textId="34EC50F9" w:rsidTr="003F19C7">
        <w:trPr>
          <w:tblHeader/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14:paraId="3B7D5043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517CFA19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4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702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85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B3E7D" w14:textId="4514FA79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4C5B94" w:rsidRPr="00B813C1" w14:paraId="33D72197" w14:textId="23C9400A" w:rsidTr="003F19C7">
        <w:trPr>
          <w:tblHeader/>
          <w:jc w:val="center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715A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CAF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97E4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A76F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1900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005F" w14:textId="6A99C98F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986B" w14:textId="50D8F599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4C5B94" w:rsidRPr="00B813C1" w14:paraId="3FF415A0" w14:textId="7DA64A70" w:rsidTr="003F19C7">
        <w:trPr>
          <w:tblHeader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790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7702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63A9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9A9" w14:textId="4727E1DD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311C" w14:textId="7DCA69BB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DB6A" w14:textId="19C79578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9768" w14:textId="451AB1C1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4C5B94" w:rsidRPr="00B813C1" w14:paraId="18860496" w14:textId="7FF76032" w:rsidTr="003F19C7">
        <w:trPr>
          <w:trHeight w:val="1119"/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E63BC" w14:textId="77777777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727" w14:textId="77777777" w:rsidR="004C5B94" w:rsidRPr="00DD6308" w:rsidRDefault="004C5B94" w:rsidP="00A56C0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«Ремонт и содержание автомобильных дорог общего пользования местного значения и искусственных сооружений на них» (всего), в том числе: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3147" w14:textId="77777777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1255BD" w14:textId="1D0EDADC" w:rsidR="004C5B94" w:rsidRPr="00DD6308" w:rsidRDefault="00BA254C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231 970,3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FE69D" w14:textId="19DF793D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EDC4B" w14:textId="4405B82C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DDE3" w14:textId="77777777" w:rsidR="008F2D5C" w:rsidRDefault="008F2D5C" w:rsidP="008F2D5C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</w:p>
          <w:p w14:paraId="331AFA9B" w14:textId="77777777" w:rsidR="008F2D5C" w:rsidRDefault="008F2D5C" w:rsidP="008F2D5C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</w:p>
          <w:p w14:paraId="50326243" w14:textId="63B24437" w:rsidR="000F634D" w:rsidRPr="00BA254C" w:rsidRDefault="00BA254C" w:rsidP="00BA254C">
            <w:pPr>
              <w:autoSpaceDE w:val="0"/>
              <w:autoSpaceDN w:val="0"/>
              <w:adjustRightInd w:val="0"/>
              <w:ind w:right="99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3F19C7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>616 916,9</w:t>
            </w:r>
          </w:p>
        </w:tc>
      </w:tr>
      <w:tr w:rsidR="003F19C7" w:rsidRPr="00B813C1" w14:paraId="2DF899F9" w14:textId="77777777" w:rsidTr="003F19C7">
        <w:trPr>
          <w:trHeight w:val="465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D940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2353" w14:textId="42C4AE93" w:rsidR="003F19C7" w:rsidRPr="00DD6308" w:rsidRDefault="003F19C7" w:rsidP="003F19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EE09" w14:textId="0E6A094F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F33F7" w14:textId="7E1A85FB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231 970,3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96D43" w14:textId="50F2C7BE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177B6" w14:textId="637AEFB3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A79E9" w14:textId="6B75DDFD" w:rsidR="003F19C7" w:rsidRDefault="003F19C7" w:rsidP="003F19C7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</w:t>
            </w:r>
          </w:p>
          <w:p w14:paraId="63EA48D2" w14:textId="33509184" w:rsidR="003F19C7" w:rsidRPr="00DD6308" w:rsidRDefault="003F19C7" w:rsidP="003F19C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616 916,9</w:t>
            </w:r>
          </w:p>
        </w:tc>
      </w:tr>
      <w:tr w:rsidR="004C5B94" w:rsidRPr="00B813C1" w14:paraId="346D87DA" w14:textId="0A2337E0" w:rsidTr="003F19C7">
        <w:trPr>
          <w:trHeight w:val="465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DE93E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DE57" w14:textId="2D1DD07E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253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6D4F4" w14:textId="40084EC9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46809" w14:textId="19C33888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8017B" w14:textId="715C8621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233AD6" w14:textId="0B4924F8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008E55A2" w14:textId="5694C888" w:rsidTr="003F19C7">
        <w:trPr>
          <w:trHeight w:val="264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18A9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A461" w14:textId="6BD44F6E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16E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11B1B" w14:textId="0CAFF59C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9D52B" w14:textId="556E29D4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39DED" w14:textId="7E4780C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DEA5E" w14:textId="101BF88B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5994E5A7" w14:textId="7074CD45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7D4BB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0291" w14:textId="4AF8311C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6AF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ED4F7" w14:textId="3EB3E7A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CF13C" w14:textId="16CABF12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F34B0" w14:textId="7B10E15D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3C7F4" w14:textId="1C1A93B0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50BBE7A2" w14:textId="624AA717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B2DD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147A" w14:textId="2E80ECA5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6CD4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2D856" w14:textId="3AD6B334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22472" w14:textId="59A5B1A6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D1503" w14:textId="449D0C64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91A2F" w14:textId="42A07A5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2CCBBADF" w14:textId="436E6E71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1FFF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53EC" w14:textId="230337E1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803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80E34" w14:textId="4EDC55AC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597AA" w14:textId="75CF770E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82621" w14:textId="3317508B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FB811" w14:textId="21822650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6FDBADFD" w14:textId="6A956E44" w:rsidTr="003F19C7">
        <w:trPr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373A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4EE6" w14:textId="77777777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«Обеспечено улучшение транспортно-эксплуатационных характеристик, содержание сети автомобильных дорог местного значения в полном объеме» (всего), в том числе: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96F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13011BB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C8FF61F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625D58" w14:textId="2CC0F303" w:rsidR="004C5B94" w:rsidRPr="00DD6308" w:rsidRDefault="003F19C7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193 947,5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A3DD00" w14:textId="0726C42D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189 829,3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CE1" w14:textId="6E07F461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191 074,9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1DEB" w14:textId="7C671E20" w:rsidR="004C5B94" w:rsidRDefault="003F19C7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574 851,7</w:t>
            </w:r>
          </w:p>
        </w:tc>
      </w:tr>
      <w:tr w:rsidR="003F19C7" w:rsidRPr="00B813C1" w14:paraId="6F2566CA" w14:textId="75EC7378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EC356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A0F9" w14:textId="5AB8511F" w:rsidR="003F19C7" w:rsidRPr="00DD6308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250F" w14:textId="407676CB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9Д100 240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1D6AE2" w14:textId="7F8B32D9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193 947,5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9A5A50" w14:textId="70A11400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189 829,3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88BC" w14:textId="1FC5D633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191 074,9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BE28" w14:textId="2343E57C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574 851,7</w:t>
            </w:r>
          </w:p>
        </w:tc>
      </w:tr>
      <w:tr w:rsidR="004C5B94" w:rsidRPr="00B813C1" w14:paraId="272A45C4" w14:textId="0289BCCE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6D322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ED7" w14:textId="6C0D09D8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7919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0EC06" w14:textId="3E62A7E4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BA261" w14:textId="69CFB955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15B5A" w14:textId="6105D41C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CEE1E" w14:textId="02380DDF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3BB17117" w14:textId="65E7F972" w:rsidTr="003F19C7">
        <w:trPr>
          <w:trHeight w:val="207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3414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08CD" w14:textId="4B3F9FC6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694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BC082" w14:textId="77CD4038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5014A" w14:textId="1825A4A0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F20FE" w14:textId="77294066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9879F" w14:textId="3B78DE3B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1F5EE9E9" w14:textId="78B4A63D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C4E66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5B73" w14:textId="62E155F4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DB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26062" w14:textId="7D221C6B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884A5" w14:textId="20A935FA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556C8" w14:textId="16886A1A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A7D4D" w14:textId="26F25C72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79040269" w14:textId="3B85D8A7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04C6A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3DE6" w14:textId="79AB6879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6DA8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14E5C4" w14:textId="53834032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F451B" w14:textId="6D429FDE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AD96D" w14:textId="2FFC0275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544CE" w14:textId="3AD1582F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280A8291" w14:textId="48BD46E9" w:rsidTr="003F19C7">
        <w:trPr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D21E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ED4A" w14:textId="77777777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«Обеспечено восстановление транспортно-эксплуатационных характеристик автомобильных дорог местного значения в полном объеме»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F1F9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0A5FAFE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  <w:p w14:paraId="13EAE394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352973A1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5D29F" w14:textId="6B4023F0" w:rsidR="004C5B94" w:rsidRPr="00DD6308" w:rsidRDefault="001F5087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38 022,3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6B011" w14:textId="6925378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2 021,2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596C" w14:textId="0C680F75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2 021,2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3BB4" w14:textId="5921A766" w:rsidR="004C5B94" w:rsidRDefault="001F5087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42 064,7</w:t>
            </w:r>
          </w:p>
        </w:tc>
      </w:tr>
      <w:tr w:rsidR="004C5B94" w:rsidRPr="00B813C1" w14:paraId="4C6377C3" w14:textId="273D20D0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FB1BE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A149" w14:textId="1225FE24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69D1" w14:textId="51B8BE88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9Д110 240</w:t>
            </w:r>
          </w:p>
          <w:p w14:paraId="48425080" w14:textId="2F5012FD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9Д810 240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4D487" w14:textId="3C9C25C1" w:rsidR="004C5B94" w:rsidRPr="00DD6308" w:rsidRDefault="001F5087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36 001,1</w:t>
            </w:r>
          </w:p>
          <w:p w14:paraId="17BFF6C6" w14:textId="5FE11DCB" w:rsidR="004C5B94" w:rsidRPr="00DD6308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2 021,2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B5FC6" w14:textId="77777777" w:rsidR="004C5B94" w:rsidRPr="00DD6308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  <w:p w14:paraId="3A6AB923" w14:textId="607B4CB9" w:rsidR="004C5B94" w:rsidRPr="00DD6308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2 021,2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AC25" w14:textId="19FDFC54" w:rsidR="004C5B9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  <w:p w14:paraId="2B4D37D4" w14:textId="6025A265" w:rsidR="004C5B94" w:rsidRPr="00DD6308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2 021,2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3A64" w14:textId="5B73FC17" w:rsidR="004C5B94" w:rsidRPr="00DD6308" w:rsidRDefault="001F5087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36 001,1</w:t>
            </w:r>
          </w:p>
          <w:p w14:paraId="6F209CC8" w14:textId="56EB2053" w:rsidR="004C5B94" w:rsidRDefault="008F2D5C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6 063,6</w:t>
            </w:r>
          </w:p>
        </w:tc>
      </w:tr>
      <w:tr w:rsidR="004C5B94" w:rsidRPr="00B813C1" w14:paraId="77388BC5" w14:textId="512BA0F6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680A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7B1B" w14:textId="56937601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Межбюджетные трансферты, </w:t>
            </w:r>
            <w:r w:rsidRPr="00DD6308">
              <w:rPr>
                <w:sz w:val="22"/>
                <w:szCs w:val="22"/>
              </w:rPr>
              <w:lastRenderedPageBreak/>
              <w:t>предоставляемые из: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9EF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7E620" w14:textId="1F3BC4BA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40ED4" w14:textId="52F6E4B8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98D24" w14:textId="64B135D1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AE466" w14:textId="71D477A2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66AE17CB" w14:textId="2FA8C72A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701C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07C" w14:textId="7222F6C7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10C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51FF9" w14:textId="4C23FCB3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86E7F" w14:textId="1BA24502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3CC37" w14:textId="3B3E195F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ED733E" w14:textId="7EFE7503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579CD31B" w14:textId="486AFB52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C154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93A6" w14:textId="42621825" w:rsidR="004C5B94" w:rsidRPr="00DD6308" w:rsidRDefault="004C5B94" w:rsidP="0018774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22DE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6676A" w14:textId="573C2B76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9FDFD" w14:textId="3A5C44C8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19A64" w14:textId="00C775B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864E9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C5B94" w:rsidRPr="00B813C1" w14:paraId="0EB8ACB1" w14:textId="4D841C9B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B986A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D9AB" w14:textId="484513FD" w:rsidR="004C5B94" w:rsidRPr="00DD6308" w:rsidRDefault="004C5B94" w:rsidP="0018774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7A0B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2C0E5" w14:textId="3D9DC77B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EEEC6" w14:textId="68FA7E3E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B1D1D" w14:textId="6CC9F214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A379B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1DC2E7C8" w14:textId="14E821FC" w:rsidR="00E17C70" w:rsidRPr="0005530C" w:rsidRDefault="0005530C" w:rsidP="000553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_Hlk207121536"/>
      <w:r w:rsidRPr="0005530C">
        <w:rPr>
          <w:rFonts w:ascii="Times New Roman" w:hAnsi="Times New Roman" w:cs="Times New Roman"/>
          <w:sz w:val="28"/>
          <w:szCs w:val="28"/>
        </w:rPr>
        <w:t>»</w:t>
      </w:r>
    </w:p>
    <w:p w14:paraId="50A9EB30" w14:textId="286C81E3" w:rsidR="00D30CFD" w:rsidRDefault="00353E41" w:rsidP="00353E41">
      <w:pPr>
        <w:pStyle w:val="af2"/>
        <w:widowControl w:val="0"/>
        <w:numPr>
          <w:ilvl w:val="0"/>
          <w:numId w:val="9"/>
        </w:numPr>
        <w:suppressAutoHyphens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bookmarkStart w:id="9" w:name="_Hlk206774124"/>
      <w:bookmarkEnd w:id="8"/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8A1408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8A1408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</w:t>
      </w:r>
      <w:r w:rsidR="00E17C70" w:rsidRPr="00B813C1">
        <w:rPr>
          <w:rFonts w:eastAsiaTheme="minorEastAsia"/>
          <w:bCs/>
          <w:kern w:val="2"/>
          <w:sz w:val="28"/>
          <w:szCs w:val="28"/>
          <w:lang w:eastAsia="ru-RU"/>
        </w:rPr>
        <w:t>:</w:t>
      </w:r>
      <w:bookmarkEnd w:id="9"/>
    </w:p>
    <w:p w14:paraId="65BFA3ED" w14:textId="15481E1C" w:rsidR="0005530C" w:rsidRPr="00353E41" w:rsidRDefault="0005530C" w:rsidP="0005530C">
      <w:pPr>
        <w:pStyle w:val="af2"/>
        <w:widowControl w:val="0"/>
        <w:suppressAutoHyphens w:val="0"/>
        <w:autoSpaceDE w:val="0"/>
        <w:autoSpaceDN w:val="0"/>
        <w:ind w:left="78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bookmarkStart w:id="10" w:name="_Hlk207123849"/>
      <w:r w:rsidRPr="0005530C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  <w:bookmarkEnd w:id="10"/>
    </w:p>
    <w:p w14:paraId="5E03524C" w14:textId="77777777" w:rsidR="00D30CFD" w:rsidRPr="00B813C1" w:rsidRDefault="00D30CFD" w:rsidP="00D30CFD">
      <w:pPr>
        <w:pStyle w:val="ConsPlusNormal"/>
        <w:ind w:firstLine="540"/>
        <w:jc w:val="both"/>
      </w:pPr>
    </w:p>
    <w:p w14:paraId="40792678" w14:textId="77777777" w:rsidR="00D30CFD" w:rsidRPr="00B813C1" w:rsidRDefault="00D30CFD" w:rsidP="00D30CFD">
      <w:pPr>
        <w:pStyle w:val="ConsPlusNormal"/>
        <w:ind w:firstLine="540"/>
        <w:jc w:val="both"/>
      </w:pPr>
    </w:p>
    <w:tbl>
      <w:tblPr>
        <w:tblW w:w="475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7"/>
        <w:gridCol w:w="4432"/>
        <w:gridCol w:w="3136"/>
        <w:gridCol w:w="1422"/>
        <w:gridCol w:w="1622"/>
        <w:gridCol w:w="1072"/>
        <w:gridCol w:w="1560"/>
      </w:tblGrid>
      <w:tr w:rsidR="008F2D5C" w:rsidRPr="00DD6308" w14:paraId="556986C8" w14:textId="29BA5A96" w:rsidTr="008F2D5C">
        <w:trPr>
          <w:tblHeader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B14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752F7311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7CD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315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074E" w14:textId="7063B7E1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8F2D5C" w:rsidRPr="00DD6308" w14:paraId="706096FB" w14:textId="334F1ADF" w:rsidTr="008F2D5C">
        <w:trPr>
          <w:tblHeader/>
        </w:trPr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91D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EAF0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C503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0ED1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3CD3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166A" w14:textId="2991AC3D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A743" w14:textId="097F764B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8F2D5C" w:rsidRPr="00DD6308" w14:paraId="163E77EA" w14:textId="6C0BB5C4" w:rsidTr="008F2D5C">
        <w:trPr>
          <w:tblHeader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4B4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35D8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21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C875" w14:textId="2F007672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D909" w14:textId="2CAC222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38BE" w14:textId="3A7C5D51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06EF" w14:textId="5014C5F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8F2D5C" w:rsidRPr="00DD6308" w14:paraId="0DB8652B" w14:textId="449BB380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B09E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7BD" w14:textId="7777777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«Строительство и реконструкция дорог, тротуаров и искусственных сооружений на них» (всего), в том числе: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301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00FC" w14:textId="187304B5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A98E4" w14:textId="433B9E6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3865" w14:textId="580BCF7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20394" w14:textId="066EBD1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270A25FA" w14:textId="13900296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4128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046" w14:textId="1621E22F" w:rsidR="008F2D5C" w:rsidRPr="00DD6308" w:rsidRDefault="008F2D5C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80C2" w14:textId="042FB1D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53740" w14:textId="4F74C1B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55FBA" w14:textId="21828C6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6355E" w14:textId="102B7A5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E25A" w14:textId="5223148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33850766" w14:textId="5A5B5077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0DDC0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46E" w14:textId="61D9AC30" w:rsidR="008F2D5C" w:rsidRPr="00DD6308" w:rsidRDefault="008F2D5C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E618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93E96" w14:textId="4441A2C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2DF47" w14:textId="250DAFC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C7804" w14:textId="191CAA0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AC0CA" w14:textId="5FAC5FA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10415A48" w14:textId="0F33043D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994A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773" w14:textId="241104F5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18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6F4C4" w14:textId="07A26F6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8D1A6" w14:textId="7D987B9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FD454" w14:textId="5DCA1A0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65F91" w14:textId="72DE298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2D4F121B" w14:textId="47FD1B7C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145B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2560" w14:textId="3BF7F2B6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92D0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E8DE2" w14:textId="2CC7602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5FF54" w14:textId="77C0DA6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10665" w14:textId="3C86EB7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44DC5" w14:textId="4FEB67F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73B2A1DC" w14:textId="29F863B9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65F3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814C" w14:textId="32270370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2E2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9016A" w14:textId="3930934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7FD2D" w14:textId="178F7CA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86DA1" w14:textId="76AE461E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66BED" w14:textId="1501809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07D81437" w14:textId="2C373406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7AF1F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FE52" w14:textId="4CC03CB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Мероприятие (результат) «Получено положительных заключений государственной экспертизы проектной документации по строительству и реконструкции автомобильных и искусственных сооружений на них» (всего), в том числе: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634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B30A7" w14:textId="7636400C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5261" w14:textId="4B765B0E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339AB" w14:textId="21119E5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3843F" w14:textId="353D039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332715BC" w14:textId="39855C53" w:rsidTr="008F2D5C"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2D1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F08B" w14:textId="04CE2CC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D8A4" w14:textId="23E51BA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02 9Д120 410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12CB6" w14:textId="5FCA30A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CF3DF" w14:textId="6E610E2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47CDD" w14:textId="641A991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3A428" w14:textId="0D071DC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1FCE78C8" w14:textId="742D81B9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EE8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8B1B" w14:textId="74987D7F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716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172A0" w14:textId="1CB9084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72550" w14:textId="017F81C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F48F3" w14:textId="13A398E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68554" w14:textId="457F42D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7D7C71F" w14:textId="10C5A961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56B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7DF3" w14:textId="19135B9D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BA74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23FF7" w14:textId="260C193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CD147" w14:textId="39306E7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575E0" w14:textId="120A54A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FBB1E" w14:textId="3E34484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18A36517" w14:textId="32BA2F50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EBAB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DF2D" w14:textId="35CE8B90" w:rsidR="008F2D5C" w:rsidRPr="00DD6308" w:rsidRDefault="008F2D5C" w:rsidP="0018774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BC4D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0A93D" w14:textId="4D5C6145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93D29" w14:textId="6C0C7B64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C29FB" w14:textId="35E697AD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5D97E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F2D5C" w:rsidRPr="00DD6308" w14:paraId="7E711179" w14:textId="7A6590E9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434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485B" w14:textId="4FCCEA01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A041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62E3C" w14:textId="6EF84F4C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8B786" w14:textId="4707077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54FBE" w14:textId="73B5B5E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52831" w14:textId="06579A6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B282CD7" w14:textId="1A93A8DC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657E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0335" w14:textId="7777777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Мероприятие (результат) «Обеспечено увеличение доли автомобильных дорог общего пользования местного значения, соответствующих нормативным требованиям, в их общей протяженности» (всего), в том числе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AF2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78412" w14:textId="6C3CD6F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25C31" w14:textId="6DC55BE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77960" w14:textId="76125E2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1B738" w14:textId="69CA335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7A41C8E7" w14:textId="7B9EBB21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5C53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5D38" w14:textId="2D1FD8D3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F474" w14:textId="382F40B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02 9Д130 410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97B1D" w14:textId="11400A9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4C4D3" w14:textId="08B8D1D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FC2D2" w14:textId="4902C3A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DCE63" w14:textId="0D212C2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39F772EE" w14:textId="5C6366EF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583ACF3B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E432" w14:textId="39CDF044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33B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A10C4" w14:textId="6F67135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1FE7A" w14:textId="605DF58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C6EE7" w14:textId="0FA11EE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B6CA" w14:textId="4CA6FAC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55F42D9" w14:textId="3B2146AA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6500D439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7EA6" w14:textId="2C8743D6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E6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5F206" w14:textId="3C79DDD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294BE" w14:textId="2A40C5B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0F838" w14:textId="11EDEF4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0B52A" w14:textId="3CEF89B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396F0825" w14:textId="5E52B1B8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12947C1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32FC" w14:textId="5C422821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CE3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BD4A8" w14:textId="3DD630E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9FAFC" w14:textId="5D1E2F5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E7A1B" w14:textId="6A0BAD6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8D928" w14:textId="4C843BF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48FBFAE8" w14:textId="282F89EE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73983EF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8D88" w14:textId="710A6D73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15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918E4" w14:textId="644CB29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CC5BD" w14:textId="6D6B18F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A8E24" w14:textId="40AA006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B445B" w14:textId="07FDCCA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762898E1" w14:textId="77777777" w:rsidR="0005530C" w:rsidRPr="0005530C" w:rsidRDefault="0005530C" w:rsidP="000553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30C">
        <w:rPr>
          <w:rFonts w:ascii="Times New Roman" w:hAnsi="Times New Roman" w:cs="Times New Roman"/>
          <w:sz w:val="28"/>
          <w:szCs w:val="28"/>
        </w:rPr>
        <w:t>»</w:t>
      </w:r>
    </w:p>
    <w:p w14:paraId="6DC1ED44" w14:textId="77777777" w:rsidR="00D30CFD" w:rsidRPr="00B813C1" w:rsidRDefault="00D30CFD" w:rsidP="00D30CFD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56A32" w14:textId="1A35FF33" w:rsidR="00E17C70" w:rsidRDefault="00353E41" w:rsidP="00B813C1">
      <w:pPr>
        <w:widowControl w:val="0"/>
        <w:numPr>
          <w:ilvl w:val="0"/>
          <w:numId w:val="9"/>
        </w:numPr>
        <w:suppressAutoHyphens w:val="0"/>
        <w:autoSpaceDE w:val="0"/>
        <w:autoSpaceDN w:val="0"/>
        <w:ind w:left="0" w:firstLine="426"/>
        <w:contextualSpacing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V изложить в новой редакции</w:t>
      </w:r>
      <w:r w:rsidR="00E17C70" w:rsidRPr="00C83AA1">
        <w:rPr>
          <w:rFonts w:eastAsiaTheme="minorEastAsia"/>
          <w:bCs/>
          <w:kern w:val="2"/>
          <w:sz w:val="28"/>
          <w:szCs w:val="28"/>
          <w:lang w:eastAsia="ru-RU"/>
        </w:rPr>
        <w:t>:</w:t>
      </w:r>
    </w:p>
    <w:p w14:paraId="3F25F4AA" w14:textId="5BB548B8" w:rsidR="00E17C70" w:rsidRPr="00B813C1" w:rsidRDefault="00B71E53" w:rsidP="00B71E53">
      <w:pPr>
        <w:widowControl w:val="0"/>
        <w:suppressAutoHyphens w:val="0"/>
        <w:autoSpaceDE w:val="0"/>
        <w:autoSpaceDN w:val="0"/>
        <w:ind w:left="426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r w:rsidRPr="00B71E53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</w:p>
    <w:p w14:paraId="2810F0FF" w14:textId="77777777" w:rsidR="00D30CFD" w:rsidRPr="00B813C1" w:rsidRDefault="00D30CFD" w:rsidP="00D30CFD">
      <w:pPr>
        <w:rPr>
          <w:sz w:val="24"/>
          <w:szCs w:val="24"/>
        </w:rPr>
      </w:pPr>
    </w:p>
    <w:tbl>
      <w:tblPr>
        <w:tblW w:w="124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2917"/>
        <w:gridCol w:w="2690"/>
        <w:gridCol w:w="1416"/>
        <w:gridCol w:w="1703"/>
        <w:gridCol w:w="1418"/>
        <w:gridCol w:w="1701"/>
      </w:tblGrid>
      <w:tr w:rsidR="00A30D6F" w:rsidRPr="00DD6308" w14:paraId="5BD8BBA8" w14:textId="2DD19631" w:rsidTr="00A30D6F">
        <w:trPr>
          <w:tblHeader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7154F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58904E4E" w14:textId="018950A5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8FEBF" w14:textId="42DCB442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1BB41" w14:textId="1502039D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9BA2" w14:textId="55FEB12A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</w:t>
            </w:r>
          </w:p>
        </w:tc>
      </w:tr>
      <w:tr w:rsidR="00A30D6F" w:rsidRPr="00DD6308" w14:paraId="02A618E9" w14:textId="0D0E7AC9" w:rsidTr="00A30D6F">
        <w:trPr>
          <w:tblHeader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991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940D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8F4A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5CB" w14:textId="6A0AAC71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AF7" w14:textId="36864A96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6FD" w14:textId="0FBE43F0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17D4" w14:textId="221CE85A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A30D6F" w:rsidRPr="00DD6308" w14:paraId="7B5F1A35" w14:textId="496423AA" w:rsidTr="00A30D6F">
        <w:trPr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25E1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E7E8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6779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6062" w14:textId="2E68E0B4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560A" w14:textId="5D4CCA7D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7E38" w14:textId="4D8A6A63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1025" w14:textId="7088D0C0" w:rsidR="00A30D6F" w:rsidRPr="00DD6308" w:rsidRDefault="00A30D6F" w:rsidP="00A30D6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7</w:t>
            </w:r>
          </w:p>
        </w:tc>
      </w:tr>
      <w:tr w:rsidR="00A30D6F" w:rsidRPr="00DD6308" w14:paraId="4EEBCDA2" w14:textId="53AD17AF" w:rsidTr="00A30D6F"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D6ABA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4A3" w14:textId="06AABBFD" w:rsidR="00A30D6F" w:rsidRPr="00DD6308" w:rsidRDefault="00A30D6F" w:rsidP="00D32BF4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«Повышение безопасности дорожного движения на территории города Батайска»</w:t>
            </w:r>
          </w:p>
          <w:p w14:paraId="6AAE2421" w14:textId="77777777" w:rsidR="00A30D6F" w:rsidRPr="00DD6308" w:rsidRDefault="00A30D6F" w:rsidP="00D32BF4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F88E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1210D0" w14:textId="754D8150" w:rsidR="00A30D6F" w:rsidRPr="00DD6308" w:rsidRDefault="00A30D6F" w:rsidP="00D32BF4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1 006,7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BFBC5" w14:textId="7386AC76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0B60" w14:textId="77777777" w:rsidR="00A30D6F" w:rsidRDefault="00A30D6F" w:rsidP="00D32BF4">
            <w:pPr>
              <w:jc w:val="center"/>
              <w:rPr>
                <w:sz w:val="22"/>
                <w:szCs w:val="22"/>
              </w:rPr>
            </w:pPr>
          </w:p>
          <w:p w14:paraId="735A4DC5" w14:textId="77777777" w:rsidR="00A30D6F" w:rsidRDefault="00A30D6F" w:rsidP="00D32BF4">
            <w:pPr>
              <w:jc w:val="center"/>
              <w:rPr>
                <w:sz w:val="22"/>
                <w:szCs w:val="22"/>
              </w:rPr>
            </w:pPr>
          </w:p>
          <w:p w14:paraId="6A666DFC" w14:textId="77777777" w:rsidR="00A30D6F" w:rsidRDefault="00A30D6F" w:rsidP="00D32BF4">
            <w:pPr>
              <w:jc w:val="center"/>
              <w:rPr>
                <w:sz w:val="22"/>
                <w:szCs w:val="22"/>
              </w:rPr>
            </w:pPr>
          </w:p>
          <w:p w14:paraId="655ADED6" w14:textId="77777777" w:rsidR="00A30D6F" w:rsidRDefault="00A30D6F" w:rsidP="00D32BF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67A1A69" w14:textId="77777777" w:rsidR="00A30D6F" w:rsidRDefault="00A30D6F" w:rsidP="00D32BF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7965FF4" w14:textId="6A23B23F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DA12" w14:textId="77777777" w:rsidR="00A30D6F" w:rsidRDefault="00A30D6F" w:rsidP="00D32BF4">
            <w:pPr>
              <w:jc w:val="center"/>
              <w:rPr>
                <w:sz w:val="22"/>
                <w:szCs w:val="22"/>
              </w:rPr>
            </w:pPr>
          </w:p>
          <w:p w14:paraId="24B8ADE5" w14:textId="77777777" w:rsidR="00A30D6F" w:rsidRDefault="00A30D6F" w:rsidP="00D32BF4">
            <w:pPr>
              <w:jc w:val="center"/>
              <w:rPr>
                <w:sz w:val="22"/>
                <w:szCs w:val="22"/>
              </w:rPr>
            </w:pPr>
          </w:p>
          <w:p w14:paraId="5BF3FD5C" w14:textId="77777777" w:rsidR="00A30D6F" w:rsidRDefault="00A30D6F" w:rsidP="00D32BF4">
            <w:pPr>
              <w:jc w:val="center"/>
              <w:rPr>
                <w:sz w:val="22"/>
                <w:szCs w:val="22"/>
              </w:rPr>
            </w:pPr>
          </w:p>
          <w:p w14:paraId="4A6313FE" w14:textId="77777777" w:rsidR="00A30D6F" w:rsidRDefault="00A30D6F" w:rsidP="00D32BF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43E9850C" w14:textId="77777777" w:rsidR="00A30D6F" w:rsidRDefault="00A30D6F" w:rsidP="00D32BF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32726FEA" w14:textId="313A3A36" w:rsidR="00A30D6F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3 020,1</w:t>
            </w:r>
          </w:p>
        </w:tc>
      </w:tr>
      <w:tr w:rsidR="00A30D6F" w:rsidRPr="00DD6308" w14:paraId="068211DB" w14:textId="6B3C2797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CB052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05EA" w14:textId="7D1A7284" w:rsidR="00A30D6F" w:rsidRPr="00DD6308" w:rsidRDefault="00A30D6F" w:rsidP="00D32BF4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D0D4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4F083" w14:textId="607A32EB" w:rsidR="00A30D6F" w:rsidRPr="00DD6308" w:rsidRDefault="003F19C7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1 360,0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B91A8" w14:textId="79ECD28D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E00F" w14:textId="77777777" w:rsidR="00A30D6F" w:rsidRDefault="00A30D6F" w:rsidP="003F19C7">
            <w:pPr>
              <w:rPr>
                <w:sz w:val="22"/>
                <w:szCs w:val="22"/>
              </w:rPr>
            </w:pPr>
          </w:p>
          <w:p w14:paraId="785F991E" w14:textId="25E2698E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5154" w14:textId="77777777" w:rsidR="003F19C7" w:rsidRDefault="003F19C7" w:rsidP="003F19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C7C5E9" w14:textId="7DD9D853" w:rsidR="00A30D6F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3 373,4</w:t>
            </w:r>
          </w:p>
        </w:tc>
      </w:tr>
      <w:tr w:rsidR="00A30D6F" w:rsidRPr="00DD6308" w14:paraId="7D7693EE" w14:textId="740077CC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F5DA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C8D" w14:textId="7AA8232B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DB1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8034A" w14:textId="4483E98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2F60B" w14:textId="13A309D5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5B467" w14:textId="70BCFAC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0CC90" w14:textId="5283CDAC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1469B202" w14:textId="26B4891B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FA5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80A6" w14:textId="1F5A1425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495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43C79" w14:textId="2AFBE7E6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0B344" w14:textId="1CFC25E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A1237" w14:textId="1047672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C8DA6" w14:textId="257616B4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23669DD4" w14:textId="51D30606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EAB07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D24" w14:textId="5DC39C1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2080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17036" w14:textId="7A65A7C2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A971E" w14:textId="28E1AC9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42905" w14:textId="74A72B71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B039A" w14:textId="3E51BB5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5D11AECA" w14:textId="00E5E23F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18EFB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F92B" w14:textId="3448179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320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026FC" w14:textId="44ADAE6D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469E3" w14:textId="56095793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F093A" w14:textId="3F71834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4050" w14:textId="608D3BDE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19C7" w:rsidRPr="00DD6308" w14:paraId="64113077" w14:textId="46210418" w:rsidTr="00A30D6F"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D2615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7DF4BB58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46F3BF12" w14:textId="5A9AC141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E71" w14:textId="5B07F473" w:rsidR="003F19C7" w:rsidRPr="00DD6308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 Мероприятие (результат) «Повышен</w:t>
            </w:r>
            <w:r>
              <w:rPr>
                <w:bCs/>
                <w:sz w:val="22"/>
                <w:szCs w:val="22"/>
              </w:rPr>
              <w:t>ие</w:t>
            </w:r>
            <w:r w:rsidRPr="00DD6308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DD6308">
              <w:rPr>
                <w:bCs/>
                <w:sz w:val="22"/>
                <w:szCs w:val="22"/>
              </w:rPr>
              <w:t>безопасност</w:t>
            </w:r>
            <w:r>
              <w:rPr>
                <w:bCs/>
                <w:sz w:val="22"/>
                <w:szCs w:val="22"/>
              </w:rPr>
              <w:t>ности</w:t>
            </w:r>
            <w:proofErr w:type="spellEnd"/>
            <w:r w:rsidRPr="00DD6308">
              <w:rPr>
                <w:bCs/>
                <w:sz w:val="22"/>
                <w:szCs w:val="22"/>
              </w:rPr>
              <w:t xml:space="preserve"> участников дорожного движения» (всего), в том числе: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F3EA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CA967" w14:textId="1B195631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1 360,0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5B9CCE" w14:textId="145D8CB0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09C4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0A18349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F36749D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7587E825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499B40C9" w14:textId="2516C4C8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8683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DDE04A3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2964D222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68C8E3F1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BA6F98C" w14:textId="79E1DC2F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3 373,4</w:t>
            </w:r>
          </w:p>
        </w:tc>
      </w:tr>
      <w:tr w:rsidR="00A30D6F" w:rsidRPr="00DD6308" w14:paraId="1E3143DC" w14:textId="4FC07CE0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D3015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49DB" w14:textId="19D1B85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BE6" w14:textId="4EBA6FBE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03 9Д500</w:t>
            </w:r>
            <w:r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7AE02130" w14:textId="2E600272" w:rsidR="00A30D6F" w:rsidRPr="003209E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0409 17 </w:t>
            </w:r>
            <w:r>
              <w:rPr>
                <w:bCs/>
                <w:sz w:val="22"/>
                <w:szCs w:val="22"/>
              </w:rPr>
              <w:t xml:space="preserve">4 03 9Д510 240                    0409 17 4 03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Д061 240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3660C9" w14:textId="3C84076D" w:rsidR="00A30D6F" w:rsidRPr="00DD6308" w:rsidRDefault="003F19C7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1 360,0</w:t>
            </w:r>
          </w:p>
          <w:p w14:paraId="1376C4DD" w14:textId="77777777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  <w:p w14:paraId="7F4C5B99" w14:textId="1260B9B0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7A0F7" w14:textId="7B548C38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  <w:p w14:paraId="221CE264" w14:textId="77777777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  <w:p w14:paraId="2F63009B" w14:textId="2189B18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2F5D5" w14:textId="60937066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1 006,7</w:t>
            </w:r>
          </w:p>
          <w:p w14:paraId="679E332E" w14:textId="56538634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  <w:p w14:paraId="041B1640" w14:textId="79501B6D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1EE8B" w14:textId="589ABF01" w:rsidR="00A30D6F" w:rsidRPr="00DD6308" w:rsidRDefault="003F19C7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3 373,4</w:t>
            </w:r>
          </w:p>
          <w:p w14:paraId="29B9351F" w14:textId="2A4C4C0C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  <w:p w14:paraId="26837185" w14:textId="39197182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</w:tr>
      <w:tr w:rsidR="00A30D6F" w:rsidRPr="00DD6308" w14:paraId="72B8E96B" w14:textId="1BA6D47C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778B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DAD3" w14:textId="77777777" w:rsidR="00A30D6F" w:rsidRPr="00DD6308" w:rsidRDefault="00A30D6F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CDB6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BD86A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A3F5D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D9925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2525D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A30D6F" w:rsidRPr="00DD6308" w14:paraId="3E9A0477" w14:textId="278EB844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E50D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00DB" w14:textId="1D99B41B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B1D8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10090" w14:textId="20C4622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F3607" w14:textId="28F6CE2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8A0B5" w14:textId="1F4FB9C3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FD38F" w14:textId="0FCF19C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4A0FFA08" w14:textId="10A3DA09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125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380D" w14:textId="2C9F22C3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264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B931C" w14:textId="719F04F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75C88" w14:textId="7C8EAA5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5B28E" w14:textId="082A66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050E0" w14:textId="171CB89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21765A4D" w14:textId="365B97C3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7D5E7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E651" w14:textId="70055A18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A4B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F9BF5" w14:textId="63BEA12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F02EA" w14:textId="2339B7F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F769D" w14:textId="7853C4FD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9ED60" w14:textId="43E255C4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0F25D94F" w14:textId="2D747E67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2F9B6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AEBB" w14:textId="185E40F5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202F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45223" w14:textId="38B2455F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FE4A7" w14:textId="2A1C2E1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3AFA3" w14:textId="16212DB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1F913" w14:textId="5D01230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614E3A0" w14:textId="720406AD" w:rsidR="00E17C70" w:rsidRPr="0036332D" w:rsidRDefault="00B71E53" w:rsidP="0036332D">
      <w:pPr>
        <w:widowControl w:val="0"/>
        <w:suppressAutoHyphens w:val="0"/>
        <w:jc w:val="right"/>
        <w:rPr>
          <w:color w:val="000000"/>
          <w:sz w:val="28"/>
          <w:lang w:eastAsia="ru-RU"/>
        </w:rPr>
      </w:pPr>
      <w:r>
        <w:rPr>
          <w:color w:val="000000"/>
          <w:sz w:val="28"/>
          <w:lang w:eastAsia="ru-RU"/>
        </w:rPr>
        <w:t>»</w:t>
      </w:r>
    </w:p>
    <w:p w14:paraId="7A3E614D" w14:textId="77777777" w:rsidR="00E17C70" w:rsidRPr="00B813C1" w:rsidRDefault="00E17C70" w:rsidP="00090CDA">
      <w:pPr>
        <w:widowControl w:val="0"/>
        <w:suppressAutoHyphens w:val="0"/>
        <w:rPr>
          <w:sz w:val="28"/>
          <w:szCs w:val="28"/>
        </w:rPr>
      </w:pPr>
    </w:p>
    <w:p w14:paraId="565F3014" w14:textId="77777777" w:rsidR="00EF0489" w:rsidRPr="00EF0489" w:rsidRDefault="00EF0489" w:rsidP="00EF0489">
      <w:pPr>
        <w:widowControl w:val="0"/>
        <w:suppressAutoHyphens w:val="0"/>
        <w:outlineLvl w:val="1"/>
        <w:rPr>
          <w:sz w:val="28"/>
          <w:szCs w:val="28"/>
          <w:lang w:eastAsia="ru-RU"/>
        </w:rPr>
      </w:pPr>
      <w:r w:rsidRPr="00EF0489">
        <w:rPr>
          <w:sz w:val="28"/>
          <w:szCs w:val="28"/>
          <w:lang w:eastAsia="ru-RU"/>
        </w:rPr>
        <w:t>И.о. начальника общего отдела</w:t>
      </w:r>
    </w:p>
    <w:p w14:paraId="1CC44057" w14:textId="77777777" w:rsidR="00EF0489" w:rsidRPr="00EF0489" w:rsidRDefault="00EF0489" w:rsidP="00EF0489">
      <w:pPr>
        <w:suppressAutoHyphens w:val="0"/>
        <w:spacing w:line="252" w:lineRule="auto"/>
        <w:rPr>
          <w:sz w:val="28"/>
          <w:szCs w:val="28"/>
          <w:lang w:eastAsia="ru-RU"/>
        </w:rPr>
      </w:pPr>
      <w:r w:rsidRPr="00EF0489">
        <w:rPr>
          <w:sz w:val="28"/>
          <w:szCs w:val="28"/>
          <w:lang w:eastAsia="ru-RU"/>
        </w:rPr>
        <w:t xml:space="preserve">Администрации города Батайска                                                                                                                             В.А. Плеханова                                         </w:t>
      </w:r>
    </w:p>
    <w:p w14:paraId="6C2D565D" w14:textId="538CA9E9" w:rsidR="00090CDA" w:rsidRPr="00E32537" w:rsidRDefault="00090CDA" w:rsidP="00EF0489">
      <w:pPr>
        <w:widowControl w:val="0"/>
        <w:suppressAutoHyphens w:val="0"/>
        <w:rPr>
          <w:sz w:val="28"/>
          <w:szCs w:val="28"/>
        </w:rPr>
      </w:pPr>
    </w:p>
    <w:sectPr w:rsidR="00090CDA" w:rsidRPr="00E32537" w:rsidSect="009937CC">
      <w:pgSz w:w="16838" w:h="11906" w:orient="landscape"/>
      <w:pgMar w:top="170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C9EAB" w14:textId="77777777" w:rsidR="000F7208" w:rsidRDefault="000F7208" w:rsidP="00947792">
      <w:r>
        <w:separator/>
      </w:r>
    </w:p>
  </w:endnote>
  <w:endnote w:type="continuationSeparator" w:id="0">
    <w:p w14:paraId="39D6F779" w14:textId="77777777" w:rsidR="000F7208" w:rsidRDefault="000F7208" w:rsidP="00947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AB1E0" w14:textId="77777777" w:rsidR="009937CC" w:rsidRDefault="009937C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5BCEA7" w14:textId="77777777" w:rsidR="009937CC" w:rsidRDefault="009937C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16849" w14:textId="77777777" w:rsidR="009937CC" w:rsidRDefault="009937C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E533A4" w14:textId="77777777" w:rsidR="000F7208" w:rsidRDefault="000F7208" w:rsidP="00947792">
      <w:r>
        <w:separator/>
      </w:r>
    </w:p>
  </w:footnote>
  <w:footnote w:type="continuationSeparator" w:id="0">
    <w:p w14:paraId="6216FE23" w14:textId="77777777" w:rsidR="000F7208" w:rsidRDefault="000F7208" w:rsidP="009477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7E328" w14:textId="77777777" w:rsidR="009937CC" w:rsidRDefault="009937C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9781676"/>
      <w:docPartObj>
        <w:docPartGallery w:val="Page Numbers (Top of Page)"/>
        <w:docPartUnique/>
      </w:docPartObj>
    </w:sdtPr>
    <w:sdtEndPr/>
    <w:sdtContent>
      <w:p w14:paraId="21DA328B" w14:textId="3C742F9B" w:rsidR="009937CC" w:rsidRDefault="00993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7DB9">
          <w:rPr>
            <w:noProof/>
          </w:rPr>
          <w:t>8</w:t>
        </w:r>
        <w:r>
          <w:fldChar w:fldCharType="end"/>
        </w:r>
      </w:p>
    </w:sdtContent>
  </w:sdt>
  <w:p w14:paraId="60FDE090" w14:textId="77777777" w:rsidR="008F4BC5" w:rsidRDefault="008F4BC5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6F10A" w14:textId="643BAD5C" w:rsidR="009937CC" w:rsidRDefault="009937CC">
    <w:pPr>
      <w:pStyle w:val="a7"/>
      <w:jc w:val="center"/>
    </w:pPr>
  </w:p>
  <w:p w14:paraId="4016CD5B" w14:textId="77777777" w:rsidR="009937CC" w:rsidRDefault="009937C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323562"/>
    <w:multiLevelType w:val="hybridMultilevel"/>
    <w:tmpl w:val="837C9BC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5CE5676"/>
    <w:multiLevelType w:val="hybridMultilevel"/>
    <w:tmpl w:val="77F099E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0AF7600B"/>
    <w:multiLevelType w:val="hybridMultilevel"/>
    <w:tmpl w:val="4B2EABD2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09A03FC"/>
    <w:multiLevelType w:val="hybridMultilevel"/>
    <w:tmpl w:val="CC1ABAD0"/>
    <w:lvl w:ilvl="0" w:tplc="E014FE4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1535F3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">
    <w:nsid w:val="69F51EB4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7C2C0A7E"/>
    <w:multiLevelType w:val="hybridMultilevel"/>
    <w:tmpl w:val="837C9BC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8"/>
  </w:num>
  <w:num w:numId="7">
    <w:abstractNumId w:val="4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79"/>
    <w:rsid w:val="00002D44"/>
    <w:rsid w:val="00010210"/>
    <w:rsid w:val="00013518"/>
    <w:rsid w:val="000229EB"/>
    <w:rsid w:val="000329F2"/>
    <w:rsid w:val="0003384A"/>
    <w:rsid w:val="0004764A"/>
    <w:rsid w:val="0005048A"/>
    <w:rsid w:val="000547E8"/>
    <w:rsid w:val="0005530C"/>
    <w:rsid w:val="00056378"/>
    <w:rsid w:val="000575C5"/>
    <w:rsid w:val="00063265"/>
    <w:rsid w:val="00063791"/>
    <w:rsid w:val="00067A50"/>
    <w:rsid w:val="000779D7"/>
    <w:rsid w:val="000819BF"/>
    <w:rsid w:val="00084447"/>
    <w:rsid w:val="00090CDA"/>
    <w:rsid w:val="000B1979"/>
    <w:rsid w:val="000B1DDB"/>
    <w:rsid w:val="000B375A"/>
    <w:rsid w:val="000B3E63"/>
    <w:rsid w:val="000B4B55"/>
    <w:rsid w:val="000B7573"/>
    <w:rsid w:val="000C746F"/>
    <w:rsid w:val="000D5A37"/>
    <w:rsid w:val="000D6E92"/>
    <w:rsid w:val="000E00E1"/>
    <w:rsid w:val="000E6375"/>
    <w:rsid w:val="000F0197"/>
    <w:rsid w:val="000F634D"/>
    <w:rsid w:val="000F7208"/>
    <w:rsid w:val="000F74C4"/>
    <w:rsid w:val="00104307"/>
    <w:rsid w:val="00106CFA"/>
    <w:rsid w:val="001100FD"/>
    <w:rsid w:val="00116D8A"/>
    <w:rsid w:val="00117FA5"/>
    <w:rsid w:val="00125C7C"/>
    <w:rsid w:val="001262CB"/>
    <w:rsid w:val="00126E4F"/>
    <w:rsid w:val="00133384"/>
    <w:rsid w:val="00151A65"/>
    <w:rsid w:val="00161290"/>
    <w:rsid w:val="00164C4A"/>
    <w:rsid w:val="0016605E"/>
    <w:rsid w:val="00172E82"/>
    <w:rsid w:val="001827DF"/>
    <w:rsid w:val="00185E37"/>
    <w:rsid w:val="0018774C"/>
    <w:rsid w:val="0019058C"/>
    <w:rsid w:val="00196CDE"/>
    <w:rsid w:val="00197408"/>
    <w:rsid w:val="001A01C2"/>
    <w:rsid w:val="001A2EE1"/>
    <w:rsid w:val="001A450B"/>
    <w:rsid w:val="001B2B47"/>
    <w:rsid w:val="001B40C5"/>
    <w:rsid w:val="001C45F4"/>
    <w:rsid w:val="001C6014"/>
    <w:rsid w:val="001D5906"/>
    <w:rsid w:val="001D61D8"/>
    <w:rsid w:val="001E1CDF"/>
    <w:rsid w:val="001F390A"/>
    <w:rsid w:val="001F5087"/>
    <w:rsid w:val="00206F69"/>
    <w:rsid w:val="00207DB9"/>
    <w:rsid w:val="00211AD2"/>
    <w:rsid w:val="002178D6"/>
    <w:rsid w:val="0022503C"/>
    <w:rsid w:val="00226EBD"/>
    <w:rsid w:val="0023508D"/>
    <w:rsid w:val="00242394"/>
    <w:rsid w:val="002475A4"/>
    <w:rsid w:val="00254BC4"/>
    <w:rsid w:val="002552B4"/>
    <w:rsid w:val="002772B8"/>
    <w:rsid w:val="00281B9B"/>
    <w:rsid w:val="00285B06"/>
    <w:rsid w:val="00286968"/>
    <w:rsid w:val="002A3017"/>
    <w:rsid w:val="002A4B79"/>
    <w:rsid w:val="002A5FB6"/>
    <w:rsid w:val="002A6927"/>
    <w:rsid w:val="002A7141"/>
    <w:rsid w:val="002C5754"/>
    <w:rsid w:val="002D5AD7"/>
    <w:rsid w:val="002E52DD"/>
    <w:rsid w:val="002E724F"/>
    <w:rsid w:val="002F2C33"/>
    <w:rsid w:val="002F79D9"/>
    <w:rsid w:val="003036BE"/>
    <w:rsid w:val="00305503"/>
    <w:rsid w:val="00315132"/>
    <w:rsid w:val="003209E8"/>
    <w:rsid w:val="0033298D"/>
    <w:rsid w:val="00347C28"/>
    <w:rsid w:val="00353E41"/>
    <w:rsid w:val="00354AC1"/>
    <w:rsid w:val="003560D8"/>
    <w:rsid w:val="0036332D"/>
    <w:rsid w:val="0036529F"/>
    <w:rsid w:val="003666BF"/>
    <w:rsid w:val="00367249"/>
    <w:rsid w:val="00376584"/>
    <w:rsid w:val="00377711"/>
    <w:rsid w:val="003826E6"/>
    <w:rsid w:val="0038471E"/>
    <w:rsid w:val="003C0CAA"/>
    <w:rsid w:val="003C461A"/>
    <w:rsid w:val="003C50F4"/>
    <w:rsid w:val="003C59DD"/>
    <w:rsid w:val="003D7FDC"/>
    <w:rsid w:val="003F19C7"/>
    <w:rsid w:val="003F57BC"/>
    <w:rsid w:val="003F7D79"/>
    <w:rsid w:val="00400253"/>
    <w:rsid w:val="00400883"/>
    <w:rsid w:val="004020AD"/>
    <w:rsid w:val="00411982"/>
    <w:rsid w:val="00415BC7"/>
    <w:rsid w:val="00420111"/>
    <w:rsid w:val="00433474"/>
    <w:rsid w:val="00442DD0"/>
    <w:rsid w:val="00445F81"/>
    <w:rsid w:val="0045349A"/>
    <w:rsid w:val="00456779"/>
    <w:rsid w:val="004638A2"/>
    <w:rsid w:val="00473835"/>
    <w:rsid w:val="00475215"/>
    <w:rsid w:val="004760B3"/>
    <w:rsid w:val="004922F1"/>
    <w:rsid w:val="004923B8"/>
    <w:rsid w:val="004B76BC"/>
    <w:rsid w:val="004C54C1"/>
    <w:rsid w:val="004C5B94"/>
    <w:rsid w:val="004E071B"/>
    <w:rsid w:val="004F0924"/>
    <w:rsid w:val="004F13A5"/>
    <w:rsid w:val="00504DA4"/>
    <w:rsid w:val="00511DC9"/>
    <w:rsid w:val="00515B3B"/>
    <w:rsid w:val="005372C4"/>
    <w:rsid w:val="00544E59"/>
    <w:rsid w:val="00562AE0"/>
    <w:rsid w:val="005648A3"/>
    <w:rsid w:val="0057137F"/>
    <w:rsid w:val="0057499A"/>
    <w:rsid w:val="00580880"/>
    <w:rsid w:val="00597F99"/>
    <w:rsid w:val="005A4392"/>
    <w:rsid w:val="005B0824"/>
    <w:rsid w:val="005B1F4B"/>
    <w:rsid w:val="005B4F40"/>
    <w:rsid w:val="005D37DD"/>
    <w:rsid w:val="005E4D87"/>
    <w:rsid w:val="005F4710"/>
    <w:rsid w:val="006007C1"/>
    <w:rsid w:val="00601548"/>
    <w:rsid w:val="00611F2D"/>
    <w:rsid w:val="00614541"/>
    <w:rsid w:val="00617740"/>
    <w:rsid w:val="006247F3"/>
    <w:rsid w:val="00627187"/>
    <w:rsid w:val="00632ECD"/>
    <w:rsid w:val="00637831"/>
    <w:rsid w:val="00641EF6"/>
    <w:rsid w:val="00642EC0"/>
    <w:rsid w:val="00657F8D"/>
    <w:rsid w:val="00667109"/>
    <w:rsid w:val="00667869"/>
    <w:rsid w:val="00667E2E"/>
    <w:rsid w:val="00673487"/>
    <w:rsid w:val="00673FD5"/>
    <w:rsid w:val="00674A22"/>
    <w:rsid w:val="00681AF5"/>
    <w:rsid w:val="0068365E"/>
    <w:rsid w:val="00690B54"/>
    <w:rsid w:val="00691356"/>
    <w:rsid w:val="006B1872"/>
    <w:rsid w:val="006B3EFC"/>
    <w:rsid w:val="006B4339"/>
    <w:rsid w:val="006B4C1E"/>
    <w:rsid w:val="006B536F"/>
    <w:rsid w:val="006C1514"/>
    <w:rsid w:val="006D3C70"/>
    <w:rsid w:val="006E451F"/>
    <w:rsid w:val="006F047B"/>
    <w:rsid w:val="00702E93"/>
    <w:rsid w:val="00707F0B"/>
    <w:rsid w:val="00710DB3"/>
    <w:rsid w:val="00723F55"/>
    <w:rsid w:val="007306EF"/>
    <w:rsid w:val="00730768"/>
    <w:rsid w:val="00735432"/>
    <w:rsid w:val="00737297"/>
    <w:rsid w:val="00740258"/>
    <w:rsid w:val="00740459"/>
    <w:rsid w:val="007416F1"/>
    <w:rsid w:val="0075103D"/>
    <w:rsid w:val="007629F4"/>
    <w:rsid w:val="007656F9"/>
    <w:rsid w:val="007813F7"/>
    <w:rsid w:val="00781C0A"/>
    <w:rsid w:val="0079296E"/>
    <w:rsid w:val="007971B3"/>
    <w:rsid w:val="007A2821"/>
    <w:rsid w:val="007A2C9D"/>
    <w:rsid w:val="007A3DF0"/>
    <w:rsid w:val="007B7673"/>
    <w:rsid w:val="007E0037"/>
    <w:rsid w:val="007F26F9"/>
    <w:rsid w:val="007F71D4"/>
    <w:rsid w:val="0080418F"/>
    <w:rsid w:val="00807D27"/>
    <w:rsid w:val="008128A0"/>
    <w:rsid w:val="0082372F"/>
    <w:rsid w:val="00823AF2"/>
    <w:rsid w:val="008269DA"/>
    <w:rsid w:val="00837C59"/>
    <w:rsid w:val="008757D8"/>
    <w:rsid w:val="00876915"/>
    <w:rsid w:val="00883854"/>
    <w:rsid w:val="00891F53"/>
    <w:rsid w:val="00892A3C"/>
    <w:rsid w:val="00895412"/>
    <w:rsid w:val="008A7B78"/>
    <w:rsid w:val="008B56F2"/>
    <w:rsid w:val="008B6A95"/>
    <w:rsid w:val="008B7773"/>
    <w:rsid w:val="008D3F27"/>
    <w:rsid w:val="008D732A"/>
    <w:rsid w:val="008E056D"/>
    <w:rsid w:val="008E3966"/>
    <w:rsid w:val="008F1D78"/>
    <w:rsid w:val="008F2D5C"/>
    <w:rsid w:val="008F4BC5"/>
    <w:rsid w:val="008F5992"/>
    <w:rsid w:val="008F772E"/>
    <w:rsid w:val="00903C7A"/>
    <w:rsid w:val="009040CA"/>
    <w:rsid w:val="00907894"/>
    <w:rsid w:val="009128A4"/>
    <w:rsid w:val="009137EA"/>
    <w:rsid w:val="00915B22"/>
    <w:rsid w:val="0093597B"/>
    <w:rsid w:val="00942F30"/>
    <w:rsid w:val="00947792"/>
    <w:rsid w:val="00956897"/>
    <w:rsid w:val="009750B5"/>
    <w:rsid w:val="009838F1"/>
    <w:rsid w:val="00986D49"/>
    <w:rsid w:val="00990ED6"/>
    <w:rsid w:val="00991776"/>
    <w:rsid w:val="009922ED"/>
    <w:rsid w:val="00992394"/>
    <w:rsid w:val="009937CC"/>
    <w:rsid w:val="00995F1D"/>
    <w:rsid w:val="009B062D"/>
    <w:rsid w:val="009C3D2A"/>
    <w:rsid w:val="009D08EC"/>
    <w:rsid w:val="009D7137"/>
    <w:rsid w:val="009D75FF"/>
    <w:rsid w:val="009E5D30"/>
    <w:rsid w:val="00A00765"/>
    <w:rsid w:val="00A05CBE"/>
    <w:rsid w:val="00A12E61"/>
    <w:rsid w:val="00A21540"/>
    <w:rsid w:val="00A30D6F"/>
    <w:rsid w:val="00A472D5"/>
    <w:rsid w:val="00A4740E"/>
    <w:rsid w:val="00A56C00"/>
    <w:rsid w:val="00A65E00"/>
    <w:rsid w:val="00A804D2"/>
    <w:rsid w:val="00A8236B"/>
    <w:rsid w:val="00A82DB8"/>
    <w:rsid w:val="00A86B3B"/>
    <w:rsid w:val="00A86FEC"/>
    <w:rsid w:val="00A92003"/>
    <w:rsid w:val="00A95D05"/>
    <w:rsid w:val="00A96D03"/>
    <w:rsid w:val="00A97F83"/>
    <w:rsid w:val="00AA1265"/>
    <w:rsid w:val="00AA6DFF"/>
    <w:rsid w:val="00AB1605"/>
    <w:rsid w:val="00AB641A"/>
    <w:rsid w:val="00AC06F6"/>
    <w:rsid w:val="00AD4893"/>
    <w:rsid w:val="00AE0570"/>
    <w:rsid w:val="00B025F8"/>
    <w:rsid w:val="00B068B6"/>
    <w:rsid w:val="00B35A49"/>
    <w:rsid w:val="00B37355"/>
    <w:rsid w:val="00B3790B"/>
    <w:rsid w:val="00B37F66"/>
    <w:rsid w:val="00B55492"/>
    <w:rsid w:val="00B64A8C"/>
    <w:rsid w:val="00B70216"/>
    <w:rsid w:val="00B70F08"/>
    <w:rsid w:val="00B71C77"/>
    <w:rsid w:val="00B71E53"/>
    <w:rsid w:val="00B7717E"/>
    <w:rsid w:val="00B77D18"/>
    <w:rsid w:val="00B813C1"/>
    <w:rsid w:val="00B91043"/>
    <w:rsid w:val="00B9301A"/>
    <w:rsid w:val="00B9310C"/>
    <w:rsid w:val="00B93667"/>
    <w:rsid w:val="00B96B16"/>
    <w:rsid w:val="00BA2404"/>
    <w:rsid w:val="00BA254C"/>
    <w:rsid w:val="00BA3832"/>
    <w:rsid w:val="00BA745D"/>
    <w:rsid w:val="00BB022E"/>
    <w:rsid w:val="00BB447C"/>
    <w:rsid w:val="00BC43BC"/>
    <w:rsid w:val="00BC489C"/>
    <w:rsid w:val="00BD2214"/>
    <w:rsid w:val="00BD4190"/>
    <w:rsid w:val="00BE6E9A"/>
    <w:rsid w:val="00BF4B98"/>
    <w:rsid w:val="00C10D02"/>
    <w:rsid w:val="00C25E67"/>
    <w:rsid w:val="00C4292D"/>
    <w:rsid w:val="00C47F02"/>
    <w:rsid w:val="00C5099D"/>
    <w:rsid w:val="00C50E91"/>
    <w:rsid w:val="00C50EF8"/>
    <w:rsid w:val="00C51254"/>
    <w:rsid w:val="00C51639"/>
    <w:rsid w:val="00C5766D"/>
    <w:rsid w:val="00C63CBA"/>
    <w:rsid w:val="00C745D1"/>
    <w:rsid w:val="00C750BB"/>
    <w:rsid w:val="00C83AA1"/>
    <w:rsid w:val="00C8733E"/>
    <w:rsid w:val="00C93BC9"/>
    <w:rsid w:val="00C96A0E"/>
    <w:rsid w:val="00C96C8E"/>
    <w:rsid w:val="00C97292"/>
    <w:rsid w:val="00CA75D3"/>
    <w:rsid w:val="00CC4FB7"/>
    <w:rsid w:val="00CD341E"/>
    <w:rsid w:val="00CD5E81"/>
    <w:rsid w:val="00CD6A8F"/>
    <w:rsid w:val="00CF7D8A"/>
    <w:rsid w:val="00D03095"/>
    <w:rsid w:val="00D04870"/>
    <w:rsid w:val="00D12CDC"/>
    <w:rsid w:val="00D14C39"/>
    <w:rsid w:val="00D17D9C"/>
    <w:rsid w:val="00D22AF4"/>
    <w:rsid w:val="00D30CFD"/>
    <w:rsid w:val="00D32BF4"/>
    <w:rsid w:val="00D4217C"/>
    <w:rsid w:val="00D46D6A"/>
    <w:rsid w:val="00D63230"/>
    <w:rsid w:val="00D65493"/>
    <w:rsid w:val="00D67C98"/>
    <w:rsid w:val="00D765C1"/>
    <w:rsid w:val="00D805ED"/>
    <w:rsid w:val="00D877FE"/>
    <w:rsid w:val="00D95B98"/>
    <w:rsid w:val="00D96E3B"/>
    <w:rsid w:val="00DA668F"/>
    <w:rsid w:val="00DC1274"/>
    <w:rsid w:val="00DD042B"/>
    <w:rsid w:val="00DD5563"/>
    <w:rsid w:val="00DD6308"/>
    <w:rsid w:val="00DF3356"/>
    <w:rsid w:val="00DF411B"/>
    <w:rsid w:val="00E04D1F"/>
    <w:rsid w:val="00E10013"/>
    <w:rsid w:val="00E16473"/>
    <w:rsid w:val="00E17C70"/>
    <w:rsid w:val="00E21905"/>
    <w:rsid w:val="00E24131"/>
    <w:rsid w:val="00E25B5F"/>
    <w:rsid w:val="00E264BB"/>
    <w:rsid w:val="00E26729"/>
    <w:rsid w:val="00E2677A"/>
    <w:rsid w:val="00E407B2"/>
    <w:rsid w:val="00E43981"/>
    <w:rsid w:val="00E54226"/>
    <w:rsid w:val="00E604A6"/>
    <w:rsid w:val="00E60D0E"/>
    <w:rsid w:val="00E63B9D"/>
    <w:rsid w:val="00E76970"/>
    <w:rsid w:val="00E83D39"/>
    <w:rsid w:val="00E85850"/>
    <w:rsid w:val="00E94AF0"/>
    <w:rsid w:val="00E95106"/>
    <w:rsid w:val="00EA43CF"/>
    <w:rsid w:val="00EB5988"/>
    <w:rsid w:val="00EB64C0"/>
    <w:rsid w:val="00ED0355"/>
    <w:rsid w:val="00ED08F6"/>
    <w:rsid w:val="00ED502E"/>
    <w:rsid w:val="00ED5E30"/>
    <w:rsid w:val="00EE3C47"/>
    <w:rsid w:val="00EE46FD"/>
    <w:rsid w:val="00EE4D32"/>
    <w:rsid w:val="00EE6392"/>
    <w:rsid w:val="00EE7F5C"/>
    <w:rsid w:val="00EF0489"/>
    <w:rsid w:val="00EF1A34"/>
    <w:rsid w:val="00EF394A"/>
    <w:rsid w:val="00F14912"/>
    <w:rsid w:val="00F35E16"/>
    <w:rsid w:val="00F46140"/>
    <w:rsid w:val="00F4734F"/>
    <w:rsid w:val="00F5365F"/>
    <w:rsid w:val="00F569AD"/>
    <w:rsid w:val="00F57AA8"/>
    <w:rsid w:val="00F60531"/>
    <w:rsid w:val="00F624B0"/>
    <w:rsid w:val="00F647D6"/>
    <w:rsid w:val="00F7089A"/>
    <w:rsid w:val="00F720AF"/>
    <w:rsid w:val="00F72F8A"/>
    <w:rsid w:val="00F74F0B"/>
    <w:rsid w:val="00F838CA"/>
    <w:rsid w:val="00F95134"/>
    <w:rsid w:val="00FA131C"/>
    <w:rsid w:val="00FA4B0C"/>
    <w:rsid w:val="00FB22B7"/>
    <w:rsid w:val="00FB4669"/>
    <w:rsid w:val="00FC2812"/>
    <w:rsid w:val="00FC7D5A"/>
    <w:rsid w:val="00FD08D9"/>
    <w:rsid w:val="00FD2233"/>
    <w:rsid w:val="00FD22ED"/>
    <w:rsid w:val="00FE371C"/>
    <w:rsid w:val="00FF4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6688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70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717E"/>
    <w:pPr>
      <w:keepNext/>
      <w:tabs>
        <w:tab w:val="num" w:pos="0"/>
      </w:tabs>
      <w:spacing w:before="1080" w:line="480" w:lineRule="auto"/>
      <w:ind w:left="432" w:hanging="432"/>
      <w:outlineLvl w:val="0"/>
    </w:pPr>
    <w:rPr>
      <w:sz w:val="24"/>
    </w:rPr>
  </w:style>
  <w:style w:type="paragraph" w:styleId="2">
    <w:name w:val="heading 2"/>
    <w:basedOn w:val="a"/>
    <w:next w:val="a"/>
    <w:qFormat/>
    <w:rsid w:val="00B7717E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717E"/>
  </w:style>
  <w:style w:type="character" w:customStyle="1" w:styleId="WW8Num1z1">
    <w:name w:val="WW8Num1z1"/>
    <w:rsid w:val="00B7717E"/>
  </w:style>
  <w:style w:type="character" w:customStyle="1" w:styleId="WW8Num1z2">
    <w:name w:val="WW8Num1z2"/>
    <w:rsid w:val="00B7717E"/>
  </w:style>
  <w:style w:type="character" w:customStyle="1" w:styleId="WW8Num1z3">
    <w:name w:val="WW8Num1z3"/>
    <w:rsid w:val="00B7717E"/>
  </w:style>
  <w:style w:type="character" w:customStyle="1" w:styleId="WW8Num1z4">
    <w:name w:val="WW8Num1z4"/>
    <w:rsid w:val="00B7717E"/>
  </w:style>
  <w:style w:type="character" w:customStyle="1" w:styleId="WW8Num1z5">
    <w:name w:val="WW8Num1z5"/>
    <w:rsid w:val="00B7717E"/>
  </w:style>
  <w:style w:type="character" w:customStyle="1" w:styleId="WW8Num1z6">
    <w:name w:val="WW8Num1z6"/>
    <w:rsid w:val="00B7717E"/>
  </w:style>
  <w:style w:type="character" w:customStyle="1" w:styleId="WW8Num1z7">
    <w:name w:val="WW8Num1z7"/>
    <w:rsid w:val="00B7717E"/>
  </w:style>
  <w:style w:type="character" w:customStyle="1" w:styleId="WW8Num1z8">
    <w:name w:val="WW8Num1z8"/>
    <w:rsid w:val="00B7717E"/>
  </w:style>
  <w:style w:type="character" w:customStyle="1" w:styleId="WW8Num2z0">
    <w:name w:val="WW8Num2z0"/>
    <w:rsid w:val="00B7717E"/>
    <w:rPr>
      <w:rFonts w:hint="default"/>
      <w:color w:val="auto"/>
      <w:sz w:val="24"/>
    </w:rPr>
  </w:style>
  <w:style w:type="character" w:customStyle="1" w:styleId="WW8Num2z1">
    <w:name w:val="WW8Num2z1"/>
    <w:rsid w:val="00B7717E"/>
  </w:style>
  <w:style w:type="character" w:customStyle="1" w:styleId="WW8Num2z2">
    <w:name w:val="WW8Num2z2"/>
    <w:rsid w:val="00B7717E"/>
  </w:style>
  <w:style w:type="character" w:customStyle="1" w:styleId="WW8Num2z3">
    <w:name w:val="WW8Num2z3"/>
    <w:rsid w:val="00B7717E"/>
  </w:style>
  <w:style w:type="character" w:customStyle="1" w:styleId="WW8Num2z4">
    <w:name w:val="WW8Num2z4"/>
    <w:rsid w:val="00B7717E"/>
  </w:style>
  <w:style w:type="character" w:customStyle="1" w:styleId="WW8Num2z5">
    <w:name w:val="WW8Num2z5"/>
    <w:rsid w:val="00B7717E"/>
  </w:style>
  <w:style w:type="character" w:customStyle="1" w:styleId="WW8Num2z6">
    <w:name w:val="WW8Num2z6"/>
    <w:rsid w:val="00B7717E"/>
  </w:style>
  <w:style w:type="character" w:customStyle="1" w:styleId="WW8Num2z7">
    <w:name w:val="WW8Num2z7"/>
    <w:rsid w:val="00B7717E"/>
  </w:style>
  <w:style w:type="character" w:customStyle="1" w:styleId="WW8Num2z8">
    <w:name w:val="WW8Num2z8"/>
    <w:rsid w:val="00B7717E"/>
  </w:style>
  <w:style w:type="character" w:customStyle="1" w:styleId="WW8Num3z0">
    <w:name w:val="WW8Num3z0"/>
    <w:rsid w:val="00B7717E"/>
    <w:rPr>
      <w:rFonts w:hint="default"/>
    </w:rPr>
  </w:style>
  <w:style w:type="character" w:customStyle="1" w:styleId="WW8Num4z0">
    <w:name w:val="WW8Num4z0"/>
    <w:rsid w:val="00B7717E"/>
    <w:rPr>
      <w:rFonts w:hint="default"/>
    </w:rPr>
  </w:style>
  <w:style w:type="character" w:customStyle="1" w:styleId="WW8Num5z0">
    <w:name w:val="WW8Num5z0"/>
    <w:rsid w:val="00B7717E"/>
  </w:style>
  <w:style w:type="character" w:customStyle="1" w:styleId="WW8Num6z0">
    <w:name w:val="WW8Num6z0"/>
    <w:rsid w:val="00B7717E"/>
    <w:rPr>
      <w:rFonts w:hint="default"/>
    </w:rPr>
  </w:style>
  <w:style w:type="character" w:customStyle="1" w:styleId="11">
    <w:name w:val="Основной шрифт абзаца1"/>
    <w:rsid w:val="00B7717E"/>
  </w:style>
  <w:style w:type="character" w:customStyle="1" w:styleId="a3">
    <w:name w:val="Основной текст с отступом Знак"/>
    <w:basedOn w:val="11"/>
    <w:rsid w:val="00B7717E"/>
  </w:style>
  <w:style w:type="paragraph" w:customStyle="1" w:styleId="12">
    <w:name w:val="Заголовок1"/>
    <w:basedOn w:val="a"/>
    <w:next w:val="a4"/>
    <w:rsid w:val="00B7717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7717E"/>
    <w:pPr>
      <w:jc w:val="both"/>
    </w:pPr>
    <w:rPr>
      <w:sz w:val="24"/>
    </w:rPr>
  </w:style>
  <w:style w:type="paragraph" w:styleId="a5">
    <w:name w:val="List"/>
    <w:basedOn w:val="a4"/>
    <w:rsid w:val="00B7717E"/>
    <w:rPr>
      <w:rFonts w:cs="Mangal"/>
    </w:rPr>
  </w:style>
  <w:style w:type="paragraph" w:styleId="a6">
    <w:name w:val="caption"/>
    <w:basedOn w:val="a"/>
    <w:qFormat/>
    <w:rsid w:val="00B7717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B7717E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B7717E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rsid w:val="00B7717E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uiPriority w:val="99"/>
    <w:rsid w:val="00B7717E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B7717E"/>
    <w:pPr>
      <w:spacing w:before="100" w:after="100"/>
    </w:pPr>
    <w:rPr>
      <w:sz w:val="24"/>
      <w:szCs w:val="24"/>
    </w:rPr>
  </w:style>
  <w:style w:type="paragraph" w:customStyle="1" w:styleId="14">
    <w:name w:val="Без интервала1"/>
    <w:rsid w:val="00B7717E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e">
    <w:name w:val="Body Text Indent"/>
    <w:basedOn w:val="a"/>
    <w:rsid w:val="00B7717E"/>
    <w:pPr>
      <w:spacing w:after="120"/>
      <w:ind w:left="283"/>
    </w:pPr>
  </w:style>
  <w:style w:type="paragraph" w:styleId="af">
    <w:name w:val="No Spacing"/>
    <w:uiPriority w:val="1"/>
    <w:qFormat/>
    <w:rsid w:val="00B7717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0">
    <w:name w:val="Содержимое таблицы"/>
    <w:basedOn w:val="a"/>
    <w:rsid w:val="00B7717E"/>
    <w:pPr>
      <w:suppressLineNumbers/>
    </w:pPr>
  </w:style>
  <w:style w:type="paragraph" w:customStyle="1" w:styleId="af1">
    <w:name w:val="Заголовок таблицы"/>
    <w:basedOn w:val="af0"/>
    <w:rsid w:val="00B7717E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947792"/>
    <w:rPr>
      <w:lang w:eastAsia="zh-CN"/>
    </w:rPr>
  </w:style>
  <w:style w:type="paragraph" w:customStyle="1" w:styleId="Default">
    <w:name w:val="Default"/>
    <w:rsid w:val="00D17D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1A45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30CFD"/>
    <w:rPr>
      <w:sz w:val="24"/>
      <w:lang w:eastAsia="zh-CN"/>
    </w:rPr>
  </w:style>
  <w:style w:type="paragraph" w:customStyle="1" w:styleId="ConsPlusNormal">
    <w:name w:val="ConsPlusNormal"/>
    <w:link w:val="ConsPlusNormal1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extList1">
    <w:name w:val="ConsPlusTextList1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p2">
    <w:name w:val="p2"/>
    <w:basedOn w:val="a"/>
    <w:rsid w:val="00D30CF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30CFD"/>
    <w:rPr>
      <w:lang w:eastAsia="zh-CN"/>
    </w:rPr>
  </w:style>
  <w:style w:type="character" w:customStyle="1" w:styleId="20">
    <w:name w:val="Основной текст с отступом 2 Знак"/>
    <w:link w:val="21"/>
    <w:locked/>
    <w:rsid w:val="00D30CFD"/>
    <w:rPr>
      <w:sz w:val="28"/>
      <w:szCs w:val="28"/>
    </w:rPr>
  </w:style>
  <w:style w:type="paragraph" w:styleId="21">
    <w:name w:val="Body Text Indent 2"/>
    <w:basedOn w:val="a"/>
    <w:link w:val="20"/>
    <w:rsid w:val="00D30CFD"/>
    <w:pPr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30CFD"/>
    <w:rPr>
      <w:lang w:eastAsia="zh-CN"/>
    </w:rPr>
  </w:style>
  <w:style w:type="paragraph" w:customStyle="1" w:styleId="ListParagraph1">
    <w:name w:val="List Paragraph1"/>
    <w:aliases w:val="List Paragraph,Абзац списка1,ПАРАГРАФ,Абзац списка для документа"/>
    <w:basedOn w:val="a"/>
    <w:link w:val="ListParagraphChar"/>
    <w:uiPriority w:val="34"/>
    <w:qFormat/>
    <w:rsid w:val="00D30CF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1"/>
    <w:uiPriority w:val="34"/>
    <w:locked/>
    <w:rsid w:val="00D30CFD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D30CFD"/>
    <w:rPr>
      <w:rFonts w:ascii="Tahoma" w:hAnsi="Tahoma" w:cs="Tahoma"/>
      <w:sz w:val="16"/>
      <w:szCs w:val="16"/>
      <w:lang w:eastAsia="zh-CN"/>
    </w:rPr>
  </w:style>
  <w:style w:type="character" w:customStyle="1" w:styleId="15">
    <w:name w:val="Обычный1"/>
    <w:rsid w:val="00D30CFD"/>
  </w:style>
  <w:style w:type="character" w:customStyle="1" w:styleId="ConsPlusNormal1">
    <w:name w:val="ConsPlusNormal1"/>
    <w:link w:val="ConsPlusNormal"/>
    <w:rsid w:val="00FA131C"/>
    <w:rPr>
      <w:rFonts w:ascii="Arial" w:eastAsiaTheme="minorEastAsia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C70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717E"/>
    <w:pPr>
      <w:keepNext/>
      <w:tabs>
        <w:tab w:val="num" w:pos="0"/>
      </w:tabs>
      <w:spacing w:before="1080" w:line="480" w:lineRule="auto"/>
      <w:ind w:left="432" w:hanging="432"/>
      <w:outlineLvl w:val="0"/>
    </w:pPr>
    <w:rPr>
      <w:sz w:val="24"/>
    </w:rPr>
  </w:style>
  <w:style w:type="paragraph" w:styleId="2">
    <w:name w:val="heading 2"/>
    <w:basedOn w:val="a"/>
    <w:next w:val="a"/>
    <w:qFormat/>
    <w:rsid w:val="00B7717E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717E"/>
  </w:style>
  <w:style w:type="character" w:customStyle="1" w:styleId="WW8Num1z1">
    <w:name w:val="WW8Num1z1"/>
    <w:rsid w:val="00B7717E"/>
  </w:style>
  <w:style w:type="character" w:customStyle="1" w:styleId="WW8Num1z2">
    <w:name w:val="WW8Num1z2"/>
    <w:rsid w:val="00B7717E"/>
  </w:style>
  <w:style w:type="character" w:customStyle="1" w:styleId="WW8Num1z3">
    <w:name w:val="WW8Num1z3"/>
    <w:rsid w:val="00B7717E"/>
  </w:style>
  <w:style w:type="character" w:customStyle="1" w:styleId="WW8Num1z4">
    <w:name w:val="WW8Num1z4"/>
    <w:rsid w:val="00B7717E"/>
  </w:style>
  <w:style w:type="character" w:customStyle="1" w:styleId="WW8Num1z5">
    <w:name w:val="WW8Num1z5"/>
    <w:rsid w:val="00B7717E"/>
  </w:style>
  <w:style w:type="character" w:customStyle="1" w:styleId="WW8Num1z6">
    <w:name w:val="WW8Num1z6"/>
    <w:rsid w:val="00B7717E"/>
  </w:style>
  <w:style w:type="character" w:customStyle="1" w:styleId="WW8Num1z7">
    <w:name w:val="WW8Num1z7"/>
    <w:rsid w:val="00B7717E"/>
  </w:style>
  <w:style w:type="character" w:customStyle="1" w:styleId="WW8Num1z8">
    <w:name w:val="WW8Num1z8"/>
    <w:rsid w:val="00B7717E"/>
  </w:style>
  <w:style w:type="character" w:customStyle="1" w:styleId="WW8Num2z0">
    <w:name w:val="WW8Num2z0"/>
    <w:rsid w:val="00B7717E"/>
    <w:rPr>
      <w:rFonts w:hint="default"/>
      <w:color w:val="auto"/>
      <w:sz w:val="24"/>
    </w:rPr>
  </w:style>
  <w:style w:type="character" w:customStyle="1" w:styleId="WW8Num2z1">
    <w:name w:val="WW8Num2z1"/>
    <w:rsid w:val="00B7717E"/>
  </w:style>
  <w:style w:type="character" w:customStyle="1" w:styleId="WW8Num2z2">
    <w:name w:val="WW8Num2z2"/>
    <w:rsid w:val="00B7717E"/>
  </w:style>
  <w:style w:type="character" w:customStyle="1" w:styleId="WW8Num2z3">
    <w:name w:val="WW8Num2z3"/>
    <w:rsid w:val="00B7717E"/>
  </w:style>
  <w:style w:type="character" w:customStyle="1" w:styleId="WW8Num2z4">
    <w:name w:val="WW8Num2z4"/>
    <w:rsid w:val="00B7717E"/>
  </w:style>
  <w:style w:type="character" w:customStyle="1" w:styleId="WW8Num2z5">
    <w:name w:val="WW8Num2z5"/>
    <w:rsid w:val="00B7717E"/>
  </w:style>
  <w:style w:type="character" w:customStyle="1" w:styleId="WW8Num2z6">
    <w:name w:val="WW8Num2z6"/>
    <w:rsid w:val="00B7717E"/>
  </w:style>
  <w:style w:type="character" w:customStyle="1" w:styleId="WW8Num2z7">
    <w:name w:val="WW8Num2z7"/>
    <w:rsid w:val="00B7717E"/>
  </w:style>
  <w:style w:type="character" w:customStyle="1" w:styleId="WW8Num2z8">
    <w:name w:val="WW8Num2z8"/>
    <w:rsid w:val="00B7717E"/>
  </w:style>
  <w:style w:type="character" w:customStyle="1" w:styleId="WW8Num3z0">
    <w:name w:val="WW8Num3z0"/>
    <w:rsid w:val="00B7717E"/>
    <w:rPr>
      <w:rFonts w:hint="default"/>
    </w:rPr>
  </w:style>
  <w:style w:type="character" w:customStyle="1" w:styleId="WW8Num4z0">
    <w:name w:val="WW8Num4z0"/>
    <w:rsid w:val="00B7717E"/>
    <w:rPr>
      <w:rFonts w:hint="default"/>
    </w:rPr>
  </w:style>
  <w:style w:type="character" w:customStyle="1" w:styleId="WW8Num5z0">
    <w:name w:val="WW8Num5z0"/>
    <w:rsid w:val="00B7717E"/>
  </w:style>
  <w:style w:type="character" w:customStyle="1" w:styleId="WW8Num6z0">
    <w:name w:val="WW8Num6z0"/>
    <w:rsid w:val="00B7717E"/>
    <w:rPr>
      <w:rFonts w:hint="default"/>
    </w:rPr>
  </w:style>
  <w:style w:type="character" w:customStyle="1" w:styleId="11">
    <w:name w:val="Основной шрифт абзаца1"/>
    <w:rsid w:val="00B7717E"/>
  </w:style>
  <w:style w:type="character" w:customStyle="1" w:styleId="a3">
    <w:name w:val="Основной текст с отступом Знак"/>
    <w:basedOn w:val="11"/>
    <w:rsid w:val="00B7717E"/>
  </w:style>
  <w:style w:type="paragraph" w:customStyle="1" w:styleId="12">
    <w:name w:val="Заголовок1"/>
    <w:basedOn w:val="a"/>
    <w:next w:val="a4"/>
    <w:rsid w:val="00B7717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7717E"/>
    <w:pPr>
      <w:jc w:val="both"/>
    </w:pPr>
    <w:rPr>
      <w:sz w:val="24"/>
    </w:rPr>
  </w:style>
  <w:style w:type="paragraph" w:styleId="a5">
    <w:name w:val="List"/>
    <w:basedOn w:val="a4"/>
    <w:rsid w:val="00B7717E"/>
    <w:rPr>
      <w:rFonts w:cs="Mangal"/>
    </w:rPr>
  </w:style>
  <w:style w:type="paragraph" w:styleId="a6">
    <w:name w:val="caption"/>
    <w:basedOn w:val="a"/>
    <w:qFormat/>
    <w:rsid w:val="00B7717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B7717E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B7717E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rsid w:val="00B7717E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uiPriority w:val="99"/>
    <w:rsid w:val="00B7717E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B7717E"/>
    <w:pPr>
      <w:spacing w:before="100" w:after="100"/>
    </w:pPr>
    <w:rPr>
      <w:sz w:val="24"/>
      <w:szCs w:val="24"/>
    </w:rPr>
  </w:style>
  <w:style w:type="paragraph" w:customStyle="1" w:styleId="14">
    <w:name w:val="Без интервала1"/>
    <w:rsid w:val="00B7717E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e">
    <w:name w:val="Body Text Indent"/>
    <w:basedOn w:val="a"/>
    <w:rsid w:val="00B7717E"/>
    <w:pPr>
      <w:spacing w:after="120"/>
      <w:ind w:left="283"/>
    </w:pPr>
  </w:style>
  <w:style w:type="paragraph" w:styleId="af">
    <w:name w:val="No Spacing"/>
    <w:uiPriority w:val="1"/>
    <w:qFormat/>
    <w:rsid w:val="00B7717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0">
    <w:name w:val="Содержимое таблицы"/>
    <w:basedOn w:val="a"/>
    <w:rsid w:val="00B7717E"/>
    <w:pPr>
      <w:suppressLineNumbers/>
    </w:pPr>
  </w:style>
  <w:style w:type="paragraph" w:customStyle="1" w:styleId="af1">
    <w:name w:val="Заголовок таблицы"/>
    <w:basedOn w:val="af0"/>
    <w:rsid w:val="00B7717E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947792"/>
    <w:rPr>
      <w:lang w:eastAsia="zh-CN"/>
    </w:rPr>
  </w:style>
  <w:style w:type="paragraph" w:customStyle="1" w:styleId="Default">
    <w:name w:val="Default"/>
    <w:rsid w:val="00D17D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1A45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30CFD"/>
    <w:rPr>
      <w:sz w:val="24"/>
      <w:lang w:eastAsia="zh-CN"/>
    </w:rPr>
  </w:style>
  <w:style w:type="paragraph" w:customStyle="1" w:styleId="ConsPlusNormal">
    <w:name w:val="ConsPlusNormal"/>
    <w:link w:val="ConsPlusNormal1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extList1">
    <w:name w:val="ConsPlusTextList1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p2">
    <w:name w:val="p2"/>
    <w:basedOn w:val="a"/>
    <w:rsid w:val="00D30CF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30CFD"/>
    <w:rPr>
      <w:lang w:eastAsia="zh-CN"/>
    </w:rPr>
  </w:style>
  <w:style w:type="character" w:customStyle="1" w:styleId="20">
    <w:name w:val="Основной текст с отступом 2 Знак"/>
    <w:link w:val="21"/>
    <w:locked/>
    <w:rsid w:val="00D30CFD"/>
    <w:rPr>
      <w:sz w:val="28"/>
      <w:szCs w:val="28"/>
    </w:rPr>
  </w:style>
  <w:style w:type="paragraph" w:styleId="21">
    <w:name w:val="Body Text Indent 2"/>
    <w:basedOn w:val="a"/>
    <w:link w:val="20"/>
    <w:rsid w:val="00D30CFD"/>
    <w:pPr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30CFD"/>
    <w:rPr>
      <w:lang w:eastAsia="zh-CN"/>
    </w:rPr>
  </w:style>
  <w:style w:type="paragraph" w:customStyle="1" w:styleId="ListParagraph1">
    <w:name w:val="List Paragraph1"/>
    <w:aliases w:val="List Paragraph,Абзац списка1,ПАРАГРАФ,Абзац списка для документа"/>
    <w:basedOn w:val="a"/>
    <w:link w:val="ListParagraphChar"/>
    <w:uiPriority w:val="34"/>
    <w:qFormat/>
    <w:rsid w:val="00D30CF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1"/>
    <w:uiPriority w:val="34"/>
    <w:locked/>
    <w:rsid w:val="00D30CFD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D30CFD"/>
    <w:rPr>
      <w:rFonts w:ascii="Tahoma" w:hAnsi="Tahoma" w:cs="Tahoma"/>
      <w:sz w:val="16"/>
      <w:szCs w:val="16"/>
      <w:lang w:eastAsia="zh-CN"/>
    </w:rPr>
  </w:style>
  <w:style w:type="character" w:customStyle="1" w:styleId="15">
    <w:name w:val="Обычный1"/>
    <w:rsid w:val="00D30CFD"/>
  </w:style>
  <w:style w:type="character" w:customStyle="1" w:styleId="ConsPlusNormal1">
    <w:name w:val="ConsPlusNormal1"/>
    <w:link w:val="ConsPlusNormal"/>
    <w:rsid w:val="00FA131C"/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B5A99-B5B2-4CA1-852C-31FBA05CB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61</TotalTime>
  <Pages>8</Pages>
  <Words>1479</Words>
  <Characters>8434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ARM23_</cp:lastModifiedBy>
  <cp:revision>6</cp:revision>
  <cp:lastPrinted>2024-11-21T06:14:00Z</cp:lastPrinted>
  <dcterms:created xsi:type="dcterms:W3CDTF">2026-07-03T06:17:00Z</dcterms:created>
  <dcterms:modified xsi:type="dcterms:W3CDTF">2026-09-25T10:57:00Z</dcterms:modified>
</cp:coreProperties>
</file>